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C2" w:rsidRDefault="002445C2" w:rsidP="00AB6317">
      <w:pPr>
        <w:jc w:val="center"/>
        <w:rPr>
          <w:b/>
          <w:bCs/>
          <w:color w:val="000000"/>
          <w:sz w:val="20"/>
          <w:szCs w:val="20"/>
        </w:rPr>
      </w:pPr>
      <w:r w:rsidRPr="00A12DAF">
        <w:rPr>
          <w:b/>
          <w:bCs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pt">
            <v:imagedata r:id="rId7" o:title=""/>
          </v:shape>
        </w:pict>
      </w:r>
    </w:p>
    <w:p w:rsidR="002445C2" w:rsidRDefault="002445C2" w:rsidP="00AB6317">
      <w:pPr>
        <w:jc w:val="center"/>
        <w:rPr>
          <w:b/>
          <w:bCs/>
          <w:color w:val="000000"/>
          <w:sz w:val="20"/>
          <w:szCs w:val="20"/>
        </w:rPr>
      </w:pPr>
    </w:p>
    <w:p w:rsidR="002445C2" w:rsidRDefault="002445C2" w:rsidP="00AB6317">
      <w:pPr>
        <w:jc w:val="center"/>
        <w:rPr>
          <w:b/>
          <w:bCs/>
          <w:color w:val="000000"/>
          <w:sz w:val="20"/>
          <w:szCs w:val="20"/>
        </w:rPr>
      </w:pPr>
    </w:p>
    <w:p w:rsidR="002445C2" w:rsidRDefault="002445C2" w:rsidP="00AB6317">
      <w:pPr>
        <w:jc w:val="center"/>
        <w:rPr>
          <w:b/>
          <w:bCs/>
          <w:color w:val="000000"/>
          <w:sz w:val="20"/>
          <w:szCs w:val="20"/>
        </w:rPr>
      </w:pPr>
    </w:p>
    <w:p w:rsidR="002445C2" w:rsidRDefault="002445C2" w:rsidP="00AB6317">
      <w:pPr>
        <w:jc w:val="center"/>
        <w:rPr>
          <w:b/>
          <w:bCs/>
          <w:color w:val="000000"/>
          <w:sz w:val="20"/>
          <w:szCs w:val="20"/>
        </w:rPr>
      </w:pPr>
    </w:p>
    <w:p w:rsidR="002445C2" w:rsidRDefault="002445C2" w:rsidP="00AB6317">
      <w:pPr>
        <w:jc w:val="center"/>
        <w:rPr>
          <w:b/>
          <w:bCs/>
          <w:color w:val="000000"/>
          <w:sz w:val="20"/>
          <w:szCs w:val="20"/>
        </w:rPr>
      </w:pP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7086"/>
        <w:gridCol w:w="1525"/>
      </w:tblGrid>
      <w:tr w:rsidR="002445C2">
        <w:tc>
          <w:tcPr>
            <w:tcW w:w="959" w:type="dxa"/>
          </w:tcPr>
          <w:p w:rsidR="002445C2" w:rsidRPr="00C34231" w:rsidRDefault="002445C2" w:rsidP="00AB6317">
            <w:pPr>
              <w:rPr>
                <w:b/>
                <w:bCs/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1</w:t>
            </w:r>
            <w:r w:rsidRPr="00C3423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086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Пояснительная записка</w:t>
            </w:r>
          </w:p>
          <w:p w:rsidR="002445C2" w:rsidRPr="00C34231" w:rsidRDefault="002445C2" w:rsidP="00AB6317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Стр. 3</w:t>
            </w:r>
          </w:p>
        </w:tc>
      </w:tr>
      <w:tr w:rsidR="002445C2">
        <w:tc>
          <w:tcPr>
            <w:tcW w:w="959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2.</w:t>
            </w:r>
          </w:p>
        </w:tc>
        <w:tc>
          <w:tcPr>
            <w:tcW w:w="7086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Учебно-тематический план и содержание программы               для детей 4-5 лет</w:t>
            </w:r>
          </w:p>
        </w:tc>
        <w:tc>
          <w:tcPr>
            <w:tcW w:w="1525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Стр. 6</w:t>
            </w:r>
          </w:p>
        </w:tc>
      </w:tr>
      <w:tr w:rsidR="002445C2">
        <w:tc>
          <w:tcPr>
            <w:tcW w:w="959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3.</w:t>
            </w:r>
          </w:p>
        </w:tc>
        <w:tc>
          <w:tcPr>
            <w:tcW w:w="7086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Учебно-тематический план и содержание программы для детей 5-6 лет</w:t>
            </w:r>
          </w:p>
        </w:tc>
        <w:tc>
          <w:tcPr>
            <w:tcW w:w="1525" w:type="dxa"/>
          </w:tcPr>
          <w:p w:rsidR="002445C2" w:rsidRPr="00C34231" w:rsidRDefault="002445C2" w:rsidP="00AB6317">
            <w:pPr>
              <w:rPr>
                <w:b/>
                <w:bCs/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Стр. 8</w:t>
            </w:r>
          </w:p>
        </w:tc>
      </w:tr>
      <w:tr w:rsidR="002445C2">
        <w:tc>
          <w:tcPr>
            <w:tcW w:w="959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4.</w:t>
            </w:r>
          </w:p>
        </w:tc>
        <w:tc>
          <w:tcPr>
            <w:tcW w:w="7086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Условия реализации программы</w:t>
            </w:r>
          </w:p>
          <w:p w:rsidR="002445C2" w:rsidRPr="00C34231" w:rsidRDefault="002445C2" w:rsidP="00AB6317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2445C2" w:rsidRPr="00C34231" w:rsidRDefault="002445C2" w:rsidP="00AB6317">
            <w:pPr>
              <w:rPr>
                <w:b/>
                <w:bCs/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Стр. 9</w:t>
            </w:r>
          </w:p>
        </w:tc>
      </w:tr>
      <w:tr w:rsidR="002445C2">
        <w:tc>
          <w:tcPr>
            <w:tcW w:w="959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5.</w:t>
            </w:r>
          </w:p>
        </w:tc>
        <w:tc>
          <w:tcPr>
            <w:tcW w:w="7086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Методическое, дидактическое обеспечение программы</w:t>
            </w:r>
          </w:p>
          <w:p w:rsidR="002445C2" w:rsidRPr="00C34231" w:rsidRDefault="002445C2" w:rsidP="00AB6317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2445C2" w:rsidRPr="00C34231" w:rsidRDefault="002445C2" w:rsidP="00AB6317">
            <w:pPr>
              <w:rPr>
                <w:b/>
                <w:bCs/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Стр. 10</w:t>
            </w:r>
          </w:p>
        </w:tc>
      </w:tr>
      <w:tr w:rsidR="002445C2">
        <w:tc>
          <w:tcPr>
            <w:tcW w:w="959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6.</w:t>
            </w:r>
          </w:p>
        </w:tc>
        <w:tc>
          <w:tcPr>
            <w:tcW w:w="7086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Список использованной литературы</w:t>
            </w:r>
          </w:p>
          <w:p w:rsidR="002445C2" w:rsidRPr="00C34231" w:rsidRDefault="002445C2" w:rsidP="00AB6317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2445C2" w:rsidRPr="00C34231" w:rsidRDefault="002445C2" w:rsidP="00AB6317">
            <w:pPr>
              <w:rPr>
                <w:b/>
                <w:bCs/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Стр. 12</w:t>
            </w:r>
          </w:p>
        </w:tc>
      </w:tr>
      <w:tr w:rsidR="002445C2">
        <w:tc>
          <w:tcPr>
            <w:tcW w:w="959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7.</w:t>
            </w:r>
          </w:p>
        </w:tc>
        <w:tc>
          <w:tcPr>
            <w:tcW w:w="7086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Приложение №1</w:t>
            </w:r>
          </w:p>
          <w:p w:rsidR="002445C2" w:rsidRPr="00C34231" w:rsidRDefault="002445C2" w:rsidP="00AB6317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Стр. 13</w:t>
            </w:r>
          </w:p>
        </w:tc>
      </w:tr>
      <w:tr w:rsidR="002445C2">
        <w:tc>
          <w:tcPr>
            <w:tcW w:w="959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8.</w:t>
            </w:r>
          </w:p>
        </w:tc>
        <w:tc>
          <w:tcPr>
            <w:tcW w:w="7086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Приложение №2</w:t>
            </w:r>
          </w:p>
          <w:p w:rsidR="002445C2" w:rsidRPr="00C34231" w:rsidRDefault="002445C2" w:rsidP="00AB63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:rsidR="002445C2" w:rsidRPr="00C34231" w:rsidRDefault="002445C2" w:rsidP="00AB6317">
            <w:pPr>
              <w:rPr>
                <w:sz w:val="28"/>
                <w:szCs w:val="28"/>
              </w:rPr>
            </w:pPr>
            <w:r w:rsidRPr="00C34231">
              <w:rPr>
                <w:sz w:val="28"/>
                <w:szCs w:val="28"/>
              </w:rPr>
              <w:t>Стр. 16</w:t>
            </w:r>
          </w:p>
        </w:tc>
      </w:tr>
    </w:tbl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</w:p>
    <w:p w:rsidR="002445C2" w:rsidRDefault="002445C2" w:rsidP="00AB6317">
      <w:pPr>
        <w:jc w:val="center"/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AB6317">
      <w:pPr>
        <w:rPr>
          <w:b/>
          <w:bCs/>
          <w:sz w:val="28"/>
          <w:szCs w:val="28"/>
        </w:rPr>
      </w:pPr>
    </w:p>
    <w:p w:rsidR="002445C2" w:rsidRDefault="002445C2" w:rsidP="006751D1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2445C2" w:rsidRDefault="002445C2" w:rsidP="00AB6317">
      <w:pPr>
        <w:jc w:val="both"/>
        <w:rPr>
          <w:rStyle w:val="Emphasis"/>
        </w:rPr>
      </w:pPr>
      <w:r>
        <w:rPr>
          <w:rStyle w:val="Emphasis"/>
          <w:i w:val="0"/>
          <w:iCs w:val="0"/>
          <w:sz w:val="28"/>
          <w:szCs w:val="28"/>
        </w:rPr>
        <w:t xml:space="preserve">    </w:t>
      </w:r>
      <w:r>
        <w:rPr>
          <w:rStyle w:val="Emphasis"/>
          <w:i w:val="0"/>
          <w:iCs w:val="0"/>
          <w:sz w:val="28"/>
          <w:szCs w:val="28"/>
        </w:rPr>
        <w:tab/>
        <w:t xml:space="preserve">Математика обладает уникальными возможностями для развития детей. Она не только «приводит в порядок ум», но и формирует жизненно важные личностные качества учащихся - внимание и  память, мышление и речь, аккуратность и трудолюбие, алгоритмические навыки и творческие способности. </w:t>
      </w:r>
      <w:r w:rsidRPr="00B55569">
        <w:rPr>
          <w:rStyle w:val="Emphasis"/>
          <w:i w:val="0"/>
          <w:iCs w:val="0"/>
          <w:sz w:val="28"/>
          <w:szCs w:val="28"/>
        </w:rPr>
        <w:t>Для эффективного развития детей средствами математики важно полноценно реализовать возможности каждого возрастного этапа.</w:t>
      </w:r>
      <w:r>
        <w:rPr>
          <w:rStyle w:val="Emphasis"/>
          <w:sz w:val="28"/>
          <w:szCs w:val="28"/>
        </w:rPr>
        <w:t xml:space="preserve"> </w:t>
      </w:r>
    </w:p>
    <w:p w:rsidR="002445C2" w:rsidRPr="00236EE9" w:rsidRDefault="002445C2" w:rsidP="00AB6317">
      <w:pPr>
        <w:jc w:val="both"/>
        <w:rPr>
          <w:rStyle w:val="Emphasis"/>
          <w:i w:val="0"/>
          <w:iCs w:val="0"/>
          <w:sz w:val="28"/>
          <w:szCs w:val="28"/>
        </w:rPr>
      </w:pPr>
      <w:r>
        <w:rPr>
          <w:rStyle w:val="Emphasis"/>
          <w:i w:val="0"/>
          <w:iCs w:val="0"/>
          <w:sz w:val="28"/>
          <w:szCs w:val="28"/>
        </w:rPr>
        <w:t xml:space="preserve">  </w:t>
      </w:r>
      <w:r>
        <w:rPr>
          <w:rStyle w:val="Emphasis"/>
          <w:i w:val="0"/>
          <w:iCs w:val="0"/>
          <w:sz w:val="28"/>
          <w:szCs w:val="28"/>
        </w:rPr>
        <w:tab/>
        <w:t xml:space="preserve">Дополнительная общеобразовательная, общеразвивающая  программа «Веселый счет» </w:t>
      </w:r>
      <w:r w:rsidRPr="00236EE9">
        <w:rPr>
          <w:rStyle w:val="Emphasis"/>
          <w:i w:val="0"/>
          <w:iCs w:val="0"/>
          <w:sz w:val="28"/>
          <w:szCs w:val="28"/>
        </w:rPr>
        <w:t xml:space="preserve">направлена на социализацию и адаптацию учащихся в обществе и имеет социально - педагогическую направленность. </w:t>
      </w:r>
    </w:p>
    <w:p w:rsidR="002445C2" w:rsidRPr="00B77F9D" w:rsidRDefault="002445C2" w:rsidP="00B77F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30D9">
        <w:rPr>
          <w:sz w:val="28"/>
          <w:szCs w:val="28"/>
        </w:rPr>
        <w:t xml:space="preserve">Программа </w:t>
      </w:r>
      <w:r w:rsidRPr="00B77F9D">
        <w:rPr>
          <w:sz w:val="28"/>
          <w:szCs w:val="28"/>
        </w:rPr>
        <w:t>разработана в 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Приказом Министерства просвещения  РФ от 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программам»,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(Утверждена постановлением Главного государственного санитарного врача Российской Федерации от 28 сентября 2020 года No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Приказом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ЦДТ.</w:t>
      </w:r>
    </w:p>
    <w:p w:rsidR="002445C2" w:rsidRDefault="002445C2" w:rsidP="00AB6317">
      <w:pPr>
        <w:jc w:val="both"/>
        <w:rPr>
          <w:rStyle w:val="Emphasis"/>
          <w:i w:val="0"/>
          <w:iCs w:val="0"/>
          <w:sz w:val="28"/>
          <w:szCs w:val="28"/>
        </w:rPr>
      </w:pPr>
      <w:r>
        <w:rPr>
          <w:rStyle w:val="Emphasis"/>
          <w:i w:val="0"/>
          <w:iCs w:val="0"/>
          <w:sz w:val="28"/>
          <w:szCs w:val="28"/>
        </w:rPr>
        <w:tab/>
        <w:t xml:space="preserve">Программа   является модифицированной, разработана на основе программы математического развития дошкольников «Ступеньки» образовательной системы «Школа 2000…», а так же авторской программы К.В. Шевелева «Формирование элементарных математических представлений у школьников». </w:t>
      </w:r>
    </w:p>
    <w:p w:rsidR="002445C2" w:rsidRPr="00E64AE6" w:rsidRDefault="002445C2" w:rsidP="00AB6317">
      <w:pPr>
        <w:jc w:val="both"/>
        <w:rPr>
          <w:rStyle w:val="Emphasis"/>
          <w:i w:val="0"/>
          <w:iCs w:val="0"/>
          <w:sz w:val="28"/>
          <w:szCs w:val="28"/>
        </w:rPr>
      </w:pPr>
      <w:r>
        <w:rPr>
          <w:rStyle w:val="Emphasis"/>
          <w:b/>
          <w:bCs/>
          <w:i w:val="0"/>
          <w:iCs w:val="0"/>
          <w:color w:val="FF0000"/>
          <w:sz w:val="28"/>
          <w:szCs w:val="28"/>
        </w:rPr>
        <w:t xml:space="preserve">        </w:t>
      </w:r>
      <w:r>
        <w:rPr>
          <w:rStyle w:val="Emphasis"/>
          <w:i w:val="0"/>
          <w:iCs w:val="0"/>
          <w:color w:val="262626"/>
          <w:sz w:val="28"/>
          <w:szCs w:val="28"/>
        </w:rPr>
        <w:t xml:space="preserve">  </w:t>
      </w:r>
      <w:r w:rsidRPr="00E64AE6">
        <w:rPr>
          <w:rStyle w:val="Emphasis"/>
          <w:b/>
          <w:bCs/>
          <w:i w:val="0"/>
          <w:iCs w:val="0"/>
          <w:color w:val="262626"/>
          <w:sz w:val="28"/>
          <w:szCs w:val="28"/>
        </w:rPr>
        <w:t>Новизна программы</w:t>
      </w:r>
      <w:r>
        <w:rPr>
          <w:rStyle w:val="Emphasis"/>
          <w:i w:val="0"/>
          <w:iCs w:val="0"/>
          <w:color w:val="262626"/>
          <w:sz w:val="28"/>
          <w:szCs w:val="28"/>
        </w:rPr>
        <w:t xml:space="preserve"> в использовании системно – деятельного комплексного подхода к формированию у детей элементарных  математических представлений и явлений окружающего мира, в применении в образовательном процессе современных форм и методов обучения.</w:t>
      </w:r>
    </w:p>
    <w:p w:rsidR="002445C2" w:rsidRDefault="002445C2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>Актуальность и педагогическая целесообразность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 xml:space="preserve">Дошкольный возраст – самый благоприятный период для интенсивного развития физических и умственных функций детского организма, в том числе и для математического развития. Навыки, умения, приобретенные в дошкольный период, служат фундаментом для получения знаний и развития способностей в старшем возрасте – школе. Поэтому создание программы обучения элементарным математическим представлениям  и формированию основ  логического мышления является актуальным.   В процессе реализации данной программы формируется и развивается главная ценность, основа всей учебной деятельности – творческое мышление ребенка, на основе которого постепенно будут складываться система математических знаний и формироваться потребность их применения в жизни.                                                                                                               </w:t>
      </w:r>
    </w:p>
    <w:p w:rsidR="002445C2" w:rsidRPr="0015288F" w:rsidRDefault="002445C2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Отличительные особенности данной образовательной программы:</w:t>
      </w:r>
    </w:p>
    <w:p w:rsidR="002445C2" w:rsidRDefault="002445C2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>Идея данной программы – создание комфортной среды общения для детей, развитие интеллектуальных способностей, творческого потенциала каждого ребенка и его самореализацию. В реализации программы используются новые формы развивающего обучения, при которых синтезируются элементы познавательного, игрового, поискового и учебного взаимодействия, которые диктуют современные требования к дошкольному образованию. Методический материал, изложенный в данной программе, отражает современные требования к программам нового поколения.</w:t>
      </w:r>
    </w:p>
    <w:p w:rsidR="002445C2" w:rsidRDefault="002445C2" w:rsidP="00AB6317">
      <w:pPr>
        <w:tabs>
          <w:tab w:val="center" w:pos="4677"/>
          <w:tab w:val="left" w:pos="8295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Цель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программы: </w:t>
      </w:r>
      <w:r>
        <w:rPr>
          <w:sz w:val="28"/>
          <w:szCs w:val="28"/>
        </w:rPr>
        <w:t>формирование у детей элементарных математических  представлений и основ логического мышления в соответствии с возрастными возможностями.</w:t>
      </w:r>
    </w:p>
    <w:p w:rsidR="002445C2" w:rsidRDefault="002445C2" w:rsidP="00AB631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ab/>
        <w:t>Задачи программы: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</w:t>
      </w:r>
    </w:p>
    <w:p w:rsidR="002445C2" w:rsidRDefault="002445C2" w:rsidP="001866B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Обучающие:                                                                                                               </w:t>
      </w:r>
      <w:r>
        <w:rPr>
          <w:sz w:val="28"/>
          <w:szCs w:val="28"/>
        </w:rPr>
        <w:t>- сформировать знания о числах и цифрах первого десятка,</w:t>
      </w:r>
      <w:r w:rsidRPr="00B67649">
        <w:rPr>
          <w:sz w:val="28"/>
          <w:szCs w:val="28"/>
        </w:rPr>
        <w:t xml:space="preserve"> </w:t>
      </w:r>
    </w:p>
    <w:p w:rsidR="002445C2" w:rsidRDefault="002445C2" w:rsidP="001866BD">
      <w:pPr>
        <w:jc w:val="both"/>
        <w:rPr>
          <w:sz w:val="28"/>
          <w:szCs w:val="28"/>
        </w:rPr>
      </w:pPr>
      <w:r w:rsidRPr="00FC6A57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FC6A57">
        <w:rPr>
          <w:sz w:val="28"/>
          <w:szCs w:val="28"/>
        </w:rPr>
        <w:t xml:space="preserve">ознакомить  детей с </w:t>
      </w:r>
      <w:r w:rsidRPr="00FC6A57">
        <w:rPr>
          <w:rStyle w:val="Emphasis"/>
          <w:i w:val="0"/>
          <w:iCs w:val="0"/>
          <w:sz w:val="28"/>
          <w:szCs w:val="28"/>
        </w:rPr>
        <w:t>общими</w:t>
      </w:r>
      <w:r w:rsidRPr="00FC6A57">
        <w:rPr>
          <w:sz w:val="28"/>
          <w:szCs w:val="28"/>
        </w:rPr>
        <w:t xml:space="preserve"> математическими понятия</w:t>
      </w:r>
      <w:r>
        <w:rPr>
          <w:sz w:val="28"/>
          <w:szCs w:val="28"/>
        </w:rPr>
        <w:t>ми</w:t>
      </w:r>
      <w:r w:rsidRPr="00FC6A57">
        <w:rPr>
          <w:sz w:val="28"/>
          <w:szCs w:val="28"/>
        </w:rPr>
        <w:t xml:space="preserve">;                    </w:t>
      </w:r>
      <w:r>
        <w:rPr>
          <w:sz w:val="28"/>
          <w:szCs w:val="28"/>
        </w:rPr>
        <w:t xml:space="preserve">  </w:t>
      </w:r>
      <w:r w:rsidRPr="00FC6A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>
        <w:t xml:space="preserve">                                                                                      </w:t>
      </w:r>
      <w:r>
        <w:rPr>
          <w:sz w:val="28"/>
          <w:szCs w:val="28"/>
        </w:rPr>
        <w:t>- сформировать представление о геометрических фигурах;                                  - сформировать пространственно- временные представления.</w:t>
      </w:r>
    </w:p>
    <w:p w:rsidR="002445C2" w:rsidRDefault="002445C2" w:rsidP="001866BD">
      <w:pPr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  <w:u w:val="single"/>
        </w:rPr>
        <w:t>Развивающие:</w:t>
      </w:r>
      <w:r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</w:rPr>
        <w:t>- развивать речь, умения аргументировать свои высказывания, строить простейшие умозаключения;</w:t>
      </w:r>
    </w:p>
    <w:p w:rsidR="002445C2" w:rsidRDefault="002445C2" w:rsidP="001866BD">
      <w:pPr>
        <w:jc w:val="both"/>
      </w:pPr>
      <w:r>
        <w:t xml:space="preserve"> </w:t>
      </w:r>
      <w:r>
        <w:rPr>
          <w:sz w:val="28"/>
          <w:szCs w:val="28"/>
        </w:rPr>
        <w:t>- развивать мыслительную деятельность и творческий подход в поиске способов решения;</w:t>
      </w:r>
      <w:r>
        <w:t xml:space="preserve"> </w:t>
      </w:r>
    </w:p>
    <w:p w:rsidR="002445C2" w:rsidRPr="005739A9" w:rsidRDefault="002445C2" w:rsidP="001866BD">
      <w:pPr>
        <w:jc w:val="both"/>
      </w:pPr>
      <w:r>
        <w:t xml:space="preserve">- </w:t>
      </w:r>
      <w:r>
        <w:rPr>
          <w:sz w:val="28"/>
          <w:szCs w:val="28"/>
        </w:rPr>
        <w:t xml:space="preserve">развивать коммуникативные умения и навыки, обеспечивающие совместную деятельность. </w:t>
      </w:r>
    </w:p>
    <w:p w:rsidR="002445C2" w:rsidRDefault="002445C2" w:rsidP="001866B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Воспитательные:</w:t>
      </w:r>
    </w:p>
    <w:p w:rsidR="002445C2" w:rsidRDefault="002445C2" w:rsidP="001866B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 у детей интерес к процессу познания, желание преодолевать трудности;</w:t>
      </w:r>
    </w:p>
    <w:p w:rsidR="002445C2" w:rsidRDefault="002445C2" w:rsidP="001866B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интеллектуальную культуру личности на основе овладения навыками учебной деятельности.</w:t>
      </w:r>
    </w:p>
    <w:p w:rsidR="002445C2" w:rsidRDefault="002445C2" w:rsidP="001866B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 детей культуру поведения в коллективе, доброжелательные отношения друг к другу.</w:t>
      </w:r>
    </w:p>
    <w:p w:rsidR="002445C2" w:rsidRDefault="002445C2" w:rsidP="00AB631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ab/>
        <w:t>Срок реализации программы</w:t>
      </w:r>
      <w:r>
        <w:rPr>
          <w:sz w:val="28"/>
          <w:szCs w:val="28"/>
        </w:rPr>
        <w:t xml:space="preserve"> – 1 год.</w:t>
      </w:r>
    </w:p>
    <w:p w:rsidR="002445C2" w:rsidRDefault="002445C2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один раз в неделю, 36 занятий в год. Продолжительность одного учебного </w:t>
      </w:r>
      <w:r>
        <w:rPr>
          <w:color w:val="000000"/>
          <w:sz w:val="28"/>
          <w:szCs w:val="28"/>
        </w:rPr>
        <w:t>занятия – 30 мин.</w:t>
      </w:r>
    </w:p>
    <w:p w:rsidR="002445C2" w:rsidRDefault="002445C2" w:rsidP="00AB631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ab/>
        <w:t>Формы и режим занятий:</w:t>
      </w:r>
    </w:p>
    <w:p w:rsidR="002445C2" w:rsidRDefault="002445C2" w:rsidP="00F320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обучающихся: 4-6 лет. При наличии свободных мест в объединении  прием детей осуществляется в течение всего учебного года </w:t>
      </w:r>
      <w:r w:rsidRPr="00B030CB">
        <w:rPr>
          <w:sz w:val="28"/>
          <w:szCs w:val="28"/>
        </w:rPr>
        <w:t>при наличии базовых знаний.</w:t>
      </w:r>
    </w:p>
    <w:p w:rsidR="002445C2" w:rsidRDefault="002445C2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Группы формируются с учетом возраста: дети 4-5 лет (средний возраст) и дети 5-6 лет (старший возраст).</w:t>
      </w:r>
    </w:p>
    <w:p w:rsidR="002445C2" w:rsidRDefault="002445C2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детей среднего дошкольного возраста (4-5 лет) характерна высокая мыслительная активность. Пятилетние «почемучки» интересуются причинно-следственными связями в разных сферах жизни. Активная любознательность заставляет детей постоянно задавать вопросы обо всем. Наблюдается высокий познавательный интерес.   </w:t>
      </w:r>
    </w:p>
    <w:p w:rsidR="002445C2" w:rsidRDefault="002445C2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этом возрасте дети активно осваивают операции счета в пределах первого десятка, проявляют интерес к абстрактным символам – буквам и цифрам, пробуют строить первые умозаключения. </w:t>
      </w:r>
    </w:p>
    <w:p w:rsidR="002445C2" w:rsidRDefault="002445C2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старшем дошкольном возрасте (5-6 лет) освоение математического содержания направлено, прежде всего, на развитие познавательных и творческих способностей детей, умение обобщать, сравнивать, выявлять и устанавливать закономерности, связи и отношения, решать проблемы, выдвигать их, предвидеть результат и ход решения творческой задачи.</w:t>
      </w:r>
    </w:p>
    <w:p w:rsidR="002445C2" w:rsidRDefault="002445C2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возрасте дети проявляют интерес к выполнению арифметических действий с числами, к знаковым системам, моделированию, к самостоятельности в решении творческих задач и оценке результата. </w:t>
      </w:r>
    </w:p>
    <w:p w:rsidR="002445C2" w:rsidRDefault="002445C2" w:rsidP="00644F45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Ожидаемые результаты</w:t>
      </w:r>
      <w:r w:rsidRPr="002A052E">
        <w:rPr>
          <w:b/>
          <w:bCs/>
          <w:sz w:val="28"/>
          <w:szCs w:val="28"/>
        </w:rPr>
        <w:t xml:space="preserve">. </w:t>
      </w:r>
    </w:p>
    <w:p w:rsidR="002445C2" w:rsidRDefault="002445C2" w:rsidP="00644F45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Дети 4-5 лет </w:t>
      </w:r>
      <w:r w:rsidRPr="000A6BB6">
        <w:rPr>
          <w:b/>
          <w:bCs/>
          <w:sz w:val="28"/>
          <w:szCs w:val="28"/>
        </w:rPr>
        <w:t xml:space="preserve">будут </w:t>
      </w:r>
      <w:r w:rsidRPr="00CE6287">
        <w:rPr>
          <w:b/>
          <w:bCs/>
          <w:sz w:val="28"/>
          <w:szCs w:val="28"/>
        </w:rPr>
        <w:t>знать:</w:t>
      </w:r>
    </w:p>
    <w:p w:rsidR="002445C2" w:rsidRDefault="002445C2" w:rsidP="00644F4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C66DDC">
        <w:rPr>
          <w:sz w:val="28"/>
          <w:szCs w:val="28"/>
        </w:rPr>
        <w:t>исла</w:t>
      </w:r>
      <w:r>
        <w:rPr>
          <w:sz w:val="28"/>
          <w:szCs w:val="28"/>
        </w:rPr>
        <w:t xml:space="preserve"> от 1 до 10; </w:t>
      </w:r>
    </w:p>
    <w:p w:rsidR="002445C2" w:rsidRDefault="002445C2" w:rsidP="00644F4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левую и правую руки, предметы, расположенные справа и слева от неживого  объекта. </w:t>
      </w:r>
    </w:p>
    <w:p w:rsidR="002445C2" w:rsidRDefault="002445C2" w:rsidP="00644F4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будут </w:t>
      </w:r>
      <w:r w:rsidRPr="002C201B">
        <w:rPr>
          <w:b/>
          <w:bCs/>
          <w:sz w:val="28"/>
          <w:szCs w:val="28"/>
        </w:rPr>
        <w:t>уметь:</w:t>
      </w:r>
    </w:p>
    <w:p w:rsidR="002445C2" w:rsidRPr="0023516B" w:rsidRDefault="002445C2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 w:rsidRPr="0023516B">
        <w:rPr>
          <w:sz w:val="28"/>
          <w:szCs w:val="28"/>
        </w:rPr>
        <w:t>выделять</w:t>
      </w:r>
      <w:r>
        <w:rPr>
          <w:sz w:val="28"/>
          <w:szCs w:val="28"/>
        </w:rPr>
        <w:t xml:space="preserve"> и выражать в речи признаки сходства и различия двух предметов по цвету, форме, размер;</w:t>
      </w:r>
      <w:r w:rsidRPr="0023516B">
        <w:rPr>
          <w:sz w:val="28"/>
          <w:szCs w:val="28"/>
        </w:rPr>
        <w:t xml:space="preserve"> </w:t>
      </w:r>
    </w:p>
    <w:p w:rsidR="002445C2" w:rsidRDefault="002445C2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 w:rsidRPr="002C201B">
        <w:rPr>
          <w:sz w:val="28"/>
          <w:szCs w:val="28"/>
        </w:rPr>
        <w:t>находить</w:t>
      </w:r>
      <w:r>
        <w:rPr>
          <w:sz w:val="28"/>
          <w:szCs w:val="28"/>
        </w:rPr>
        <w:t xml:space="preserve"> в простейших случаях общий признак группы, состоящей из  3 – 4 предметов, находить «лишний» предмет;</w:t>
      </w:r>
    </w:p>
    <w:p w:rsidR="002445C2" w:rsidRDefault="002445C2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находить в окружающей обстановке много предметов и один; </w:t>
      </w:r>
    </w:p>
    <w:p w:rsidR="002445C2" w:rsidRDefault="002445C2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группы предметов на основе составления пар, выражать словами, каких предметов больше (меньше), каких поровну;</w:t>
      </w:r>
    </w:p>
    <w:p w:rsidR="002445C2" w:rsidRDefault="002445C2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считать в пределах 10 в прямом порядке;</w:t>
      </w:r>
    </w:p>
    <w:p w:rsidR="002445C2" w:rsidRDefault="002445C2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соотносить запись чисел 1 – 10 с количеством предметов;</w:t>
      </w:r>
    </w:p>
    <w:p w:rsidR="002445C2" w:rsidRDefault="002445C2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сравнивать, опираясь на наглядность, рядом стоящие числа;</w:t>
      </w:r>
    </w:p>
    <w:p w:rsidR="002445C2" w:rsidRDefault="002445C2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 предметы по длине, ширине, высоте, раскладывать до 5 предметов в возрастающем порядке, выражать в речи соотношение между ними;</w:t>
      </w:r>
    </w:p>
    <w:p w:rsidR="002445C2" w:rsidRDefault="002445C2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узнавать и называть квадрат, круг, треугольник, прямоугольник, шар, куб, находить в окружающей обстановке;</w:t>
      </w:r>
    </w:p>
    <w:p w:rsidR="002445C2" w:rsidRPr="001B7201" w:rsidRDefault="002445C2" w:rsidP="001B720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различать и называть части суток.</w:t>
      </w:r>
    </w:p>
    <w:p w:rsidR="002445C2" w:rsidRDefault="002445C2" w:rsidP="00644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Дети 5-6 лет </w:t>
      </w:r>
      <w:r w:rsidRPr="000A6BB6">
        <w:rPr>
          <w:b/>
          <w:bCs/>
          <w:sz w:val="28"/>
          <w:szCs w:val="28"/>
        </w:rPr>
        <w:t xml:space="preserve">будут </w:t>
      </w:r>
      <w:r w:rsidRPr="00CD3FE0">
        <w:rPr>
          <w:b/>
          <w:bCs/>
          <w:sz w:val="28"/>
          <w:szCs w:val="28"/>
        </w:rPr>
        <w:t>знать:</w:t>
      </w:r>
      <w:r>
        <w:rPr>
          <w:sz w:val="28"/>
          <w:szCs w:val="28"/>
        </w:rPr>
        <w:t xml:space="preserve"> </w:t>
      </w:r>
    </w:p>
    <w:p w:rsidR="002445C2" w:rsidRDefault="002445C2" w:rsidP="00644F4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количественный и порядковый счет в пределах 10;</w:t>
      </w:r>
    </w:p>
    <w:p w:rsidR="002445C2" w:rsidRDefault="002445C2" w:rsidP="00644F4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 чисел из отдельных единиц в пределах 5 (4-это 1,1,1 и еще 1);</w:t>
      </w:r>
    </w:p>
    <w:p w:rsidR="002445C2" w:rsidRDefault="002445C2" w:rsidP="00644F4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временные части суток, последовательность дней в неделе, месяцев в году;</w:t>
      </w:r>
    </w:p>
    <w:p w:rsidR="002445C2" w:rsidRPr="00A614CF" w:rsidRDefault="002445C2" w:rsidP="00644F4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будут </w:t>
      </w:r>
      <w:r w:rsidRPr="00A614CF">
        <w:rPr>
          <w:b/>
          <w:bCs/>
          <w:sz w:val="28"/>
          <w:szCs w:val="28"/>
        </w:rPr>
        <w:t>уметь:</w:t>
      </w:r>
    </w:p>
    <w:p w:rsidR="002445C2" w:rsidRDefault="002445C2" w:rsidP="00644F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группы предметов по количеству с помощью составления пар, уравнивать их двумя способами;</w:t>
      </w:r>
    </w:p>
    <w:p w:rsidR="002445C2" w:rsidRDefault="002445C2" w:rsidP="00644F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считать в пределах 10 в прямом и обратном порядке; правильно пользоваться количественными и порядковыми числительными;</w:t>
      </w:r>
    </w:p>
    <w:p w:rsidR="002445C2" w:rsidRDefault="002445C2" w:rsidP="00644F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числа в пределах 10, опираясь на наглядность;</w:t>
      </w:r>
    </w:p>
    <w:p w:rsidR="002445C2" w:rsidRDefault="002445C2" w:rsidP="00644F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выполнять сложение и вычитание чисел в пределах 5 на основе предметных действий;</w:t>
      </w:r>
    </w:p>
    <w:p w:rsidR="002445C2" w:rsidRDefault="002445C2" w:rsidP="00644F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числовой отрезок для сложения и вычитания чисел в пределах 10;</w:t>
      </w:r>
    </w:p>
    <w:p w:rsidR="002445C2" w:rsidRDefault="002445C2" w:rsidP="00644F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распознавать геометрические фигуры и тела: круг, треугольник,   квадрат, прямоугольник, шар, куб, цилиндр, конус, пирамиду и узнавать в окружающих предметах; </w:t>
      </w:r>
    </w:p>
    <w:p w:rsidR="002445C2" w:rsidRDefault="002445C2" w:rsidP="00644F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разбивать фигуры в простейших случаях на несколько частей и составлять целые фигуры из их частей;</w:t>
      </w:r>
    </w:p>
    <w:p w:rsidR="002445C2" w:rsidRDefault="002445C2" w:rsidP="00644F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ориентироваться в пространстве (слева, справа, вверху, внизу, впереди, за, между, рядом) и на листе бумаги;</w:t>
      </w:r>
    </w:p>
    <w:p w:rsidR="002445C2" w:rsidRDefault="002445C2" w:rsidP="00644F4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правильно устанавливать пространственно-временные отношения.</w:t>
      </w:r>
    </w:p>
    <w:p w:rsidR="002445C2" w:rsidRDefault="002445C2" w:rsidP="002A052E">
      <w:pPr>
        <w:ind w:left="720"/>
        <w:jc w:val="both"/>
        <w:rPr>
          <w:b/>
          <w:bCs/>
          <w:sz w:val="28"/>
          <w:szCs w:val="28"/>
        </w:rPr>
      </w:pPr>
      <w:r w:rsidRPr="002A052E">
        <w:rPr>
          <w:b/>
          <w:bCs/>
          <w:sz w:val="28"/>
          <w:szCs w:val="28"/>
        </w:rPr>
        <w:t>Способы проверки результатов</w:t>
      </w:r>
      <w:r>
        <w:rPr>
          <w:b/>
          <w:bCs/>
          <w:sz w:val="28"/>
          <w:szCs w:val="28"/>
        </w:rPr>
        <w:t>:</w:t>
      </w:r>
    </w:p>
    <w:p w:rsidR="002445C2" w:rsidRDefault="002445C2" w:rsidP="00686D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</w:t>
      </w:r>
      <w:r w:rsidRPr="00883FC0">
        <w:rPr>
          <w:sz w:val="28"/>
          <w:szCs w:val="28"/>
        </w:rPr>
        <w:t xml:space="preserve">целью  определения  степени усвоения ребенком программы </w:t>
      </w:r>
      <w:r>
        <w:rPr>
          <w:sz w:val="28"/>
          <w:szCs w:val="28"/>
        </w:rPr>
        <w:t>проводится д</w:t>
      </w:r>
      <w:r w:rsidRPr="00883FC0">
        <w:rPr>
          <w:sz w:val="28"/>
          <w:szCs w:val="28"/>
        </w:rPr>
        <w:t>иагностика в форме тестирования</w:t>
      </w:r>
      <w:r>
        <w:rPr>
          <w:sz w:val="28"/>
          <w:szCs w:val="28"/>
        </w:rPr>
        <w:t>.</w:t>
      </w:r>
      <w:r w:rsidRPr="00883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проведении тестирования </w:t>
      </w:r>
      <w:r w:rsidRPr="00883FC0">
        <w:rPr>
          <w:sz w:val="28"/>
          <w:szCs w:val="28"/>
        </w:rPr>
        <w:t xml:space="preserve"> используется  метод наблю</w:t>
      </w:r>
      <w:r>
        <w:rPr>
          <w:sz w:val="28"/>
          <w:szCs w:val="28"/>
        </w:rPr>
        <w:t>дения за детьми</w:t>
      </w:r>
      <w:r w:rsidRPr="00883FC0">
        <w:rPr>
          <w:sz w:val="28"/>
          <w:szCs w:val="28"/>
        </w:rPr>
        <w:t xml:space="preserve"> в процессе практической деятельности на занятиях и его оценивание по определенным параметрам с занесением результатов в карту группы. </w:t>
      </w:r>
    </w:p>
    <w:p w:rsidR="002445C2" w:rsidRPr="00883FC0" w:rsidRDefault="002445C2" w:rsidP="00686D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Тестирование</w:t>
      </w:r>
      <w:r w:rsidRPr="00883FC0">
        <w:rPr>
          <w:sz w:val="28"/>
          <w:szCs w:val="28"/>
        </w:rPr>
        <w:t xml:space="preserve"> проводится системно: в начале, середине и конце учебного года.</w:t>
      </w:r>
      <w:r>
        <w:rPr>
          <w:sz w:val="28"/>
          <w:szCs w:val="28"/>
        </w:rPr>
        <w:t xml:space="preserve"> Заполняется педагогом в процессе наблюдения.</w:t>
      </w:r>
    </w:p>
    <w:p w:rsidR="002445C2" w:rsidRPr="00D1701C" w:rsidRDefault="002445C2" w:rsidP="00D1701C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Также д</w:t>
      </w:r>
      <w:r w:rsidRPr="00D1701C">
        <w:rPr>
          <w:sz w:val="28"/>
          <w:szCs w:val="28"/>
          <w:lang w:eastAsia="ar-SA"/>
        </w:rPr>
        <w:t>ля полноценно</w:t>
      </w:r>
      <w:r>
        <w:rPr>
          <w:sz w:val="28"/>
          <w:szCs w:val="28"/>
          <w:lang w:eastAsia="ar-SA"/>
        </w:rPr>
        <w:t>й реализации программы используе</w:t>
      </w:r>
      <w:r w:rsidRPr="00D1701C">
        <w:rPr>
          <w:sz w:val="28"/>
          <w:szCs w:val="28"/>
          <w:lang w:eastAsia="ar-SA"/>
        </w:rPr>
        <w:t xml:space="preserve">тся текущий </w:t>
      </w:r>
      <w:r>
        <w:rPr>
          <w:sz w:val="28"/>
          <w:szCs w:val="28"/>
          <w:lang w:eastAsia="ar-SA"/>
        </w:rPr>
        <w:t xml:space="preserve">контроль </w:t>
      </w:r>
      <w:r w:rsidRPr="00D1701C">
        <w:rPr>
          <w:sz w:val="28"/>
          <w:szCs w:val="28"/>
          <w:lang w:eastAsia="ar-SA"/>
        </w:rPr>
        <w:t>– осуществляется посредством наблюдения за деятельно</w:t>
      </w:r>
      <w:r>
        <w:rPr>
          <w:sz w:val="28"/>
          <w:szCs w:val="28"/>
          <w:lang w:eastAsia="ar-SA"/>
        </w:rPr>
        <w:t>стью ребенка в процессе занятия.</w:t>
      </w:r>
    </w:p>
    <w:p w:rsidR="002445C2" w:rsidRPr="00DB26F4" w:rsidRDefault="002445C2" w:rsidP="00885373">
      <w:pPr>
        <w:pStyle w:val="ListParagrap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B26F4">
        <w:rPr>
          <w:b/>
          <w:bCs/>
          <w:sz w:val="28"/>
          <w:szCs w:val="28"/>
        </w:rPr>
        <w:t xml:space="preserve">Учебно-тематический план программы 4-5 лет.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91"/>
        <w:gridCol w:w="936"/>
        <w:gridCol w:w="993"/>
        <w:gridCol w:w="1134"/>
        <w:gridCol w:w="2693"/>
      </w:tblGrid>
      <w:tr w:rsidR="002445C2" w:rsidRPr="00421769">
        <w:tc>
          <w:tcPr>
            <w:tcW w:w="709" w:type="dxa"/>
            <w:vMerge w:val="restart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№</w:t>
            </w:r>
          </w:p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Название раздела,</w:t>
            </w:r>
          </w:p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3063" w:type="dxa"/>
            <w:gridSpan w:val="3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2445C2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Формы </w:t>
            </w:r>
          </w:p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A4436A">
              <w:rPr>
                <w:b/>
                <w:bCs/>
                <w:sz w:val="28"/>
                <w:szCs w:val="28"/>
              </w:rPr>
              <w:t>контроля</w:t>
            </w:r>
          </w:p>
        </w:tc>
      </w:tr>
      <w:tr w:rsidR="002445C2" w:rsidRPr="00421769">
        <w:tc>
          <w:tcPr>
            <w:tcW w:w="709" w:type="dxa"/>
            <w:vMerge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91" w:type="dxa"/>
            <w:vMerge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6" w:type="dxa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993" w:type="dxa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445C2" w:rsidRPr="00421769">
        <w:trPr>
          <w:trHeight w:val="323"/>
        </w:trPr>
        <w:tc>
          <w:tcPr>
            <w:tcW w:w="709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1.</w:t>
            </w:r>
          </w:p>
        </w:tc>
        <w:tc>
          <w:tcPr>
            <w:tcW w:w="2891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36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445C2" w:rsidRPr="00421769" w:rsidRDefault="002445C2" w:rsidP="00940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2445C2" w:rsidRPr="00421769">
        <w:trPr>
          <w:trHeight w:val="322"/>
        </w:trPr>
        <w:tc>
          <w:tcPr>
            <w:tcW w:w="709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2.</w:t>
            </w:r>
          </w:p>
        </w:tc>
        <w:tc>
          <w:tcPr>
            <w:tcW w:w="2891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 счет</w:t>
            </w:r>
          </w:p>
        </w:tc>
        <w:tc>
          <w:tcPr>
            <w:tcW w:w="936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421769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2445C2" w:rsidRPr="00421769" w:rsidRDefault="002445C2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2445C2" w:rsidRPr="00421769">
        <w:tc>
          <w:tcPr>
            <w:tcW w:w="709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3.</w:t>
            </w:r>
          </w:p>
        </w:tc>
        <w:tc>
          <w:tcPr>
            <w:tcW w:w="2891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  <w:tc>
          <w:tcPr>
            <w:tcW w:w="936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2445C2" w:rsidRPr="00421769" w:rsidRDefault="002445C2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2445C2" w:rsidRPr="00421769">
        <w:trPr>
          <w:trHeight w:val="691"/>
        </w:trPr>
        <w:tc>
          <w:tcPr>
            <w:tcW w:w="709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4.</w:t>
            </w:r>
          </w:p>
        </w:tc>
        <w:tc>
          <w:tcPr>
            <w:tcW w:w="2891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Геометрические фигуры</w:t>
            </w:r>
          </w:p>
        </w:tc>
        <w:tc>
          <w:tcPr>
            <w:tcW w:w="936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2445C2" w:rsidRPr="00421769" w:rsidRDefault="002445C2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2445C2" w:rsidRPr="00421769">
        <w:tc>
          <w:tcPr>
            <w:tcW w:w="709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5.</w:t>
            </w:r>
          </w:p>
        </w:tc>
        <w:tc>
          <w:tcPr>
            <w:tcW w:w="2891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Ориентировка в пространстве</w:t>
            </w:r>
          </w:p>
        </w:tc>
        <w:tc>
          <w:tcPr>
            <w:tcW w:w="936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2445C2" w:rsidRPr="00421769" w:rsidRDefault="002445C2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2445C2" w:rsidRPr="00421769">
        <w:tc>
          <w:tcPr>
            <w:tcW w:w="709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6.</w:t>
            </w:r>
          </w:p>
        </w:tc>
        <w:tc>
          <w:tcPr>
            <w:tcW w:w="2891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Ориентировка во времени</w:t>
            </w:r>
          </w:p>
        </w:tc>
        <w:tc>
          <w:tcPr>
            <w:tcW w:w="936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2445C2" w:rsidRPr="00421769" w:rsidRDefault="002445C2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2445C2" w:rsidRPr="00421769">
        <w:trPr>
          <w:trHeight w:val="323"/>
        </w:trPr>
        <w:tc>
          <w:tcPr>
            <w:tcW w:w="709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7.</w:t>
            </w:r>
          </w:p>
        </w:tc>
        <w:tc>
          <w:tcPr>
            <w:tcW w:w="2891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операции.</w:t>
            </w:r>
          </w:p>
        </w:tc>
        <w:tc>
          <w:tcPr>
            <w:tcW w:w="936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2445C2" w:rsidRPr="00421769" w:rsidRDefault="002445C2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2445C2" w:rsidRPr="00421769">
        <w:trPr>
          <w:trHeight w:val="322"/>
        </w:trPr>
        <w:tc>
          <w:tcPr>
            <w:tcW w:w="709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8.</w:t>
            </w:r>
          </w:p>
        </w:tc>
        <w:tc>
          <w:tcPr>
            <w:tcW w:w="2891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36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445C2" w:rsidRPr="00421769" w:rsidRDefault="002445C2" w:rsidP="00940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2445C2" w:rsidRPr="00421769">
        <w:tc>
          <w:tcPr>
            <w:tcW w:w="709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91" w:type="dxa"/>
          </w:tcPr>
          <w:p w:rsidR="002445C2" w:rsidRPr="00421769" w:rsidRDefault="002445C2" w:rsidP="00D1701C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Всего</w:t>
            </w:r>
          </w:p>
        </w:tc>
        <w:tc>
          <w:tcPr>
            <w:tcW w:w="936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2445C2" w:rsidRPr="00421769" w:rsidRDefault="002445C2" w:rsidP="00D170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2445C2" w:rsidRDefault="002445C2" w:rsidP="00885373">
      <w:pPr>
        <w:pStyle w:val="ListParagraph"/>
        <w:rPr>
          <w:b/>
          <w:bCs/>
          <w:sz w:val="28"/>
          <w:szCs w:val="28"/>
        </w:rPr>
      </w:pPr>
    </w:p>
    <w:p w:rsidR="002445C2" w:rsidRPr="00885373" w:rsidRDefault="002445C2" w:rsidP="00885373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  <w:r w:rsidRPr="00885373">
        <w:rPr>
          <w:b/>
          <w:bCs/>
          <w:sz w:val="28"/>
          <w:szCs w:val="28"/>
        </w:rPr>
        <w:t>Содержание программы 4-5 лет</w:t>
      </w:r>
    </w:p>
    <w:p w:rsidR="002445C2" w:rsidRPr="00885373" w:rsidRDefault="002445C2" w:rsidP="00885373">
      <w:pPr>
        <w:ind w:left="360"/>
        <w:jc w:val="center"/>
        <w:rPr>
          <w:b/>
          <w:bCs/>
          <w:sz w:val="28"/>
          <w:szCs w:val="28"/>
        </w:rPr>
      </w:pPr>
      <w:r w:rsidRPr="00885373">
        <w:rPr>
          <w:b/>
          <w:bCs/>
          <w:sz w:val="28"/>
          <w:szCs w:val="28"/>
        </w:rPr>
        <w:t>Тема 1. Вводное занятие – 1 час</w:t>
      </w:r>
    </w:p>
    <w:p w:rsidR="002445C2" w:rsidRDefault="002445C2" w:rsidP="00885373">
      <w:pPr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Теоретическое занятие:</w:t>
      </w:r>
      <w:r w:rsidRPr="00885373">
        <w:rPr>
          <w:sz w:val="28"/>
          <w:szCs w:val="28"/>
        </w:rPr>
        <w:t xml:space="preserve"> Знакомство с детьми. Беседа по правилам поведения  на занятии. Выявление элементарных математических представлений</w:t>
      </w:r>
      <w:r>
        <w:rPr>
          <w:sz w:val="28"/>
          <w:szCs w:val="28"/>
        </w:rPr>
        <w:t>.</w:t>
      </w:r>
    </w:p>
    <w:p w:rsidR="002445C2" w:rsidRPr="00EF5880" w:rsidRDefault="002445C2" w:rsidP="00B31441">
      <w:pPr>
        <w:jc w:val="both"/>
        <w:rPr>
          <w:sz w:val="28"/>
          <w:szCs w:val="28"/>
        </w:rPr>
      </w:pPr>
      <w:r w:rsidRPr="00035662">
        <w:rPr>
          <w:sz w:val="28"/>
          <w:szCs w:val="28"/>
        </w:rPr>
        <w:t xml:space="preserve">Тестовые задания. Занимательные игры и упражнения. </w:t>
      </w:r>
    </w:p>
    <w:p w:rsidR="002445C2" w:rsidRPr="00885373" w:rsidRDefault="002445C2" w:rsidP="00885373">
      <w:pPr>
        <w:ind w:left="360"/>
        <w:jc w:val="center"/>
        <w:rPr>
          <w:b/>
          <w:bCs/>
          <w:i/>
          <w:iCs/>
          <w:sz w:val="28"/>
          <w:szCs w:val="28"/>
        </w:rPr>
      </w:pPr>
      <w:r w:rsidRPr="00885373">
        <w:rPr>
          <w:b/>
          <w:bCs/>
          <w:sz w:val="28"/>
          <w:szCs w:val="28"/>
        </w:rPr>
        <w:t>Тема 2. Количество и счёт – 12 часов</w:t>
      </w:r>
    </w:p>
    <w:p w:rsidR="002445C2" w:rsidRPr="00885373" w:rsidRDefault="002445C2" w:rsidP="00885373">
      <w:pPr>
        <w:jc w:val="both"/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 xml:space="preserve">Теоретическое занятие: </w:t>
      </w:r>
      <w:r w:rsidRPr="00885373">
        <w:rPr>
          <w:sz w:val="28"/>
          <w:szCs w:val="28"/>
        </w:rPr>
        <w:t>Выявление элементарных математических представлений у детей. Знакомство с понятиями «один» и «много». Знакомство с наглядным изображением чисел 1 -10.</w:t>
      </w:r>
    </w:p>
    <w:p w:rsidR="002445C2" w:rsidRPr="00885373" w:rsidRDefault="002445C2" w:rsidP="00D1701C">
      <w:pPr>
        <w:jc w:val="both"/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Практическое занятие</w:t>
      </w:r>
      <w:r w:rsidRPr="00885373">
        <w:rPr>
          <w:sz w:val="28"/>
          <w:szCs w:val="28"/>
        </w:rPr>
        <w:t xml:space="preserve">: Образование чисел путём присчитывания 1. Количественный и порядковый счёт от 1 до 10. Формирование умения </w:t>
      </w:r>
      <w:r>
        <w:rPr>
          <w:sz w:val="28"/>
          <w:szCs w:val="28"/>
        </w:rPr>
        <w:t>соотносить цифру с количеством.</w:t>
      </w:r>
    </w:p>
    <w:p w:rsidR="002445C2" w:rsidRPr="00885373" w:rsidRDefault="002445C2" w:rsidP="00885373">
      <w:pPr>
        <w:ind w:left="360"/>
        <w:jc w:val="center"/>
        <w:rPr>
          <w:b/>
          <w:bCs/>
          <w:sz w:val="28"/>
          <w:szCs w:val="28"/>
        </w:rPr>
      </w:pPr>
      <w:r w:rsidRPr="00885373">
        <w:rPr>
          <w:b/>
          <w:bCs/>
          <w:sz w:val="28"/>
          <w:szCs w:val="28"/>
        </w:rPr>
        <w:t>Тема 3. Величины – 4 часа</w:t>
      </w:r>
    </w:p>
    <w:p w:rsidR="002445C2" w:rsidRPr="00885373" w:rsidRDefault="002445C2" w:rsidP="00885373">
      <w:pPr>
        <w:jc w:val="both"/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Теоретическое занятие</w:t>
      </w:r>
      <w:r w:rsidRPr="00885373">
        <w:rPr>
          <w:sz w:val="28"/>
          <w:szCs w:val="28"/>
        </w:rPr>
        <w:t>: Формирование</w:t>
      </w:r>
      <w:r w:rsidRPr="00885373">
        <w:rPr>
          <w:b/>
          <w:bCs/>
          <w:sz w:val="28"/>
          <w:szCs w:val="28"/>
        </w:rPr>
        <w:t xml:space="preserve"> </w:t>
      </w:r>
      <w:r w:rsidRPr="00885373">
        <w:rPr>
          <w:sz w:val="28"/>
          <w:szCs w:val="28"/>
        </w:rPr>
        <w:t>представлений</w:t>
      </w:r>
      <w:r w:rsidRPr="00885373">
        <w:rPr>
          <w:b/>
          <w:bCs/>
          <w:sz w:val="28"/>
          <w:szCs w:val="28"/>
        </w:rPr>
        <w:t xml:space="preserve"> </w:t>
      </w:r>
      <w:r w:rsidRPr="00885373">
        <w:rPr>
          <w:sz w:val="28"/>
          <w:szCs w:val="28"/>
        </w:rPr>
        <w:t>о возрастающем</w:t>
      </w:r>
      <w:r w:rsidRPr="00885373">
        <w:rPr>
          <w:b/>
          <w:bCs/>
          <w:sz w:val="28"/>
          <w:szCs w:val="28"/>
        </w:rPr>
        <w:t xml:space="preserve"> </w:t>
      </w:r>
      <w:r w:rsidRPr="00885373">
        <w:rPr>
          <w:sz w:val="28"/>
          <w:szCs w:val="28"/>
        </w:rPr>
        <w:t xml:space="preserve">и убывающем ряде величин. Формирование представлений о свойствах предметов. Выделение признаков сходства и различия. </w:t>
      </w:r>
    </w:p>
    <w:p w:rsidR="002445C2" w:rsidRPr="00D1701C" w:rsidRDefault="002445C2" w:rsidP="00D1701C">
      <w:pPr>
        <w:jc w:val="both"/>
        <w:rPr>
          <w:b/>
          <w:bCs/>
          <w:sz w:val="28"/>
          <w:szCs w:val="28"/>
        </w:rPr>
      </w:pPr>
      <w:r w:rsidRPr="00885373">
        <w:rPr>
          <w:i/>
          <w:iCs/>
          <w:sz w:val="28"/>
          <w:szCs w:val="28"/>
        </w:rPr>
        <w:t>Практическое занятие</w:t>
      </w:r>
      <w:r w:rsidRPr="00885373">
        <w:rPr>
          <w:sz w:val="28"/>
          <w:szCs w:val="28"/>
        </w:rPr>
        <w:t>: Сравнение предметов по величине, высоте, ширине, длине, толщине.</w:t>
      </w:r>
      <w:r w:rsidRPr="00885373">
        <w:rPr>
          <w:b/>
          <w:bCs/>
          <w:sz w:val="28"/>
          <w:szCs w:val="28"/>
        </w:rPr>
        <w:t xml:space="preserve"> </w:t>
      </w:r>
      <w:r w:rsidRPr="00885373">
        <w:rPr>
          <w:sz w:val="28"/>
          <w:szCs w:val="28"/>
        </w:rPr>
        <w:t>Объединение предметов в группу по общему признаку. Нахождение «лишних» элементов. Сравнение групп предметов по количеству на основе составления пар. Поиск и составление закономерностей.</w:t>
      </w:r>
    </w:p>
    <w:p w:rsidR="002445C2" w:rsidRPr="00885373" w:rsidRDefault="002445C2" w:rsidP="00885373">
      <w:pPr>
        <w:ind w:left="360"/>
        <w:jc w:val="center"/>
        <w:rPr>
          <w:b/>
          <w:bCs/>
          <w:sz w:val="28"/>
          <w:szCs w:val="28"/>
        </w:rPr>
      </w:pPr>
      <w:r w:rsidRPr="00885373">
        <w:rPr>
          <w:b/>
          <w:bCs/>
          <w:sz w:val="28"/>
          <w:szCs w:val="28"/>
        </w:rPr>
        <w:t>Тема 4. Геометрические фигуры – 7 часов</w:t>
      </w:r>
    </w:p>
    <w:p w:rsidR="002445C2" w:rsidRPr="00885373" w:rsidRDefault="002445C2" w:rsidP="00885373">
      <w:pPr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Теоретическое занятие</w:t>
      </w:r>
      <w:r w:rsidRPr="00885373">
        <w:rPr>
          <w:sz w:val="28"/>
          <w:szCs w:val="28"/>
        </w:rPr>
        <w:t>: Знакомство с геометрическими фигурами: квадрат, прямоугольник, треугольник, круг, шар, куб, цилиндр, конус, призма и пирамида.</w:t>
      </w:r>
    </w:p>
    <w:p w:rsidR="002445C2" w:rsidRPr="00885373" w:rsidRDefault="002445C2" w:rsidP="00885373">
      <w:pPr>
        <w:jc w:val="both"/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Практическое занятие</w:t>
      </w:r>
      <w:r w:rsidRPr="00885373">
        <w:rPr>
          <w:sz w:val="28"/>
          <w:szCs w:val="28"/>
        </w:rPr>
        <w:t>: Формирование умения выделять в окружающей обстановке предметы одинаковой формы.</w:t>
      </w:r>
    </w:p>
    <w:p w:rsidR="002445C2" w:rsidRPr="00885373" w:rsidRDefault="002445C2" w:rsidP="00885373">
      <w:pPr>
        <w:ind w:left="360"/>
        <w:jc w:val="center"/>
        <w:rPr>
          <w:b/>
          <w:bCs/>
          <w:sz w:val="28"/>
          <w:szCs w:val="28"/>
        </w:rPr>
      </w:pPr>
      <w:r w:rsidRPr="00885373">
        <w:rPr>
          <w:b/>
          <w:bCs/>
          <w:sz w:val="28"/>
          <w:szCs w:val="28"/>
        </w:rPr>
        <w:t>Тема 5. Ориентировка в пространстве – 4 часа</w:t>
      </w:r>
    </w:p>
    <w:p w:rsidR="002445C2" w:rsidRPr="00885373" w:rsidRDefault="002445C2" w:rsidP="00885373">
      <w:pPr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Теоретическое занятие:</w:t>
      </w:r>
      <w:r w:rsidRPr="00885373">
        <w:rPr>
          <w:sz w:val="28"/>
          <w:szCs w:val="28"/>
        </w:rPr>
        <w:t xml:space="preserve"> Формирование пространственных представлений:   на - над – под, слева – справа, вверху – внизу, снаружи – внутри, за – перед.</w:t>
      </w:r>
    </w:p>
    <w:p w:rsidR="002445C2" w:rsidRPr="00885373" w:rsidRDefault="002445C2" w:rsidP="00885373">
      <w:pPr>
        <w:jc w:val="both"/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Практическое занятие:</w:t>
      </w:r>
      <w:r w:rsidRPr="00885373">
        <w:rPr>
          <w:sz w:val="28"/>
          <w:szCs w:val="28"/>
        </w:rPr>
        <w:t xml:space="preserve"> Ориентировка в пространстве (вперед – назад, вверх – вниз, направо – налево и т. д.)</w:t>
      </w:r>
    </w:p>
    <w:p w:rsidR="002445C2" w:rsidRPr="00885373" w:rsidRDefault="002445C2" w:rsidP="00885373">
      <w:pPr>
        <w:ind w:left="360"/>
        <w:jc w:val="center"/>
        <w:rPr>
          <w:b/>
          <w:bCs/>
          <w:sz w:val="28"/>
          <w:szCs w:val="28"/>
        </w:rPr>
      </w:pPr>
      <w:r w:rsidRPr="00885373">
        <w:rPr>
          <w:b/>
          <w:bCs/>
          <w:sz w:val="28"/>
          <w:szCs w:val="28"/>
        </w:rPr>
        <w:t>Тема 6. Ориентировка во времени – 2 часа</w:t>
      </w:r>
    </w:p>
    <w:p w:rsidR="002445C2" w:rsidRPr="00885373" w:rsidRDefault="002445C2" w:rsidP="00885373">
      <w:pPr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Теоретическое занятие:</w:t>
      </w:r>
      <w:r w:rsidRPr="00885373">
        <w:rPr>
          <w:sz w:val="28"/>
          <w:szCs w:val="28"/>
        </w:rPr>
        <w:t xml:space="preserve"> Знакомство с временными отношениями: раньше – позже, вчера – сегодня – завтра. </w:t>
      </w:r>
    </w:p>
    <w:p w:rsidR="002445C2" w:rsidRPr="00885373" w:rsidRDefault="002445C2" w:rsidP="00885373">
      <w:pPr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Практическое занятие:</w:t>
      </w:r>
      <w:r w:rsidRPr="00885373">
        <w:rPr>
          <w:sz w:val="28"/>
          <w:szCs w:val="28"/>
        </w:rPr>
        <w:t xml:space="preserve"> Установление последовательности событий. Части суток.</w:t>
      </w:r>
    </w:p>
    <w:p w:rsidR="002445C2" w:rsidRPr="00885373" w:rsidRDefault="002445C2" w:rsidP="00885373">
      <w:pPr>
        <w:ind w:left="360"/>
        <w:jc w:val="center"/>
        <w:rPr>
          <w:sz w:val="28"/>
          <w:szCs w:val="28"/>
        </w:rPr>
      </w:pPr>
      <w:r w:rsidRPr="00885373">
        <w:rPr>
          <w:b/>
          <w:bCs/>
          <w:sz w:val="28"/>
          <w:szCs w:val="28"/>
        </w:rPr>
        <w:t>Тема 7. Логические операции – 5 часов</w:t>
      </w:r>
    </w:p>
    <w:p w:rsidR="002445C2" w:rsidRPr="00885373" w:rsidRDefault="002445C2" w:rsidP="00885373">
      <w:pPr>
        <w:jc w:val="both"/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 xml:space="preserve">Теоретическое занятие: </w:t>
      </w:r>
      <w:r w:rsidRPr="00885373">
        <w:rPr>
          <w:sz w:val="28"/>
          <w:szCs w:val="28"/>
        </w:rPr>
        <w:t>Правильно и аргументировано отвечать на поставленные вопросы, уметь анализировать, синтезировать, обобщать, выделять заданное.</w:t>
      </w:r>
    </w:p>
    <w:p w:rsidR="002445C2" w:rsidRPr="00885373" w:rsidRDefault="002445C2" w:rsidP="00885373">
      <w:pPr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Практическое занятие:</w:t>
      </w:r>
      <w:r w:rsidRPr="00885373">
        <w:rPr>
          <w:sz w:val="28"/>
          <w:szCs w:val="28"/>
        </w:rPr>
        <w:t xml:space="preserve"> Установление логических связей между предметами, нахождение «лишнего» предмета  или геометрической фигуры, не подходящей по какому-либо признаку, заполнение логических таблиц.</w:t>
      </w:r>
    </w:p>
    <w:p w:rsidR="002445C2" w:rsidRPr="00885373" w:rsidRDefault="002445C2" w:rsidP="00885373">
      <w:pPr>
        <w:ind w:left="360"/>
        <w:jc w:val="center"/>
        <w:rPr>
          <w:b/>
          <w:bCs/>
          <w:sz w:val="28"/>
          <w:szCs w:val="28"/>
        </w:rPr>
      </w:pPr>
      <w:r w:rsidRPr="00885373">
        <w:rPr>
          <w:b/>
          <w:bCs/>
          <w:sz w:val="28"/>
          <w:szCs w:val="28"/>
        </w:rPr>
        <w:t>Тема 8. Итоговое занятие – 1 час</w:t>
      </w:r>
    </w:p>
    <w:p w:rsidR="002445C2" w:rsidRPr="00EF5880" w:rsidRDefault="002445C2" w:rsidP="00124D34">
      <w:pPr>
        <w:rPr>
          <w:sz w:val="28"/>
          <w:szCs w:val="28"/>
        </w:rPr>
      </w:pPr>
      <w:r w:rsidRPr="00885373">
        <w:rPr>
          <w:i/>
          <w:iCs/>
          <w:sz w:val="28"/>
          <w:szCs w:val="28"/>
        </w:rPr>
        <w:t>Практическое занятие:</w:t>
      </w:r>
      <w:r w:rsidRPr="00885373">
        <w:rPr>
          <w:sz w:val="28"/>
          <w:szCs w:val="28"/>
        </w:rPr>
        <w:t xml:space="preserve"> Игра – путешествие.</w:t>
      </w:r>
      <w:r>
        <w:rPr>
          <w:sz w:val="28"/>
          <w:szCs w:val="28"/>
        </w:rPr>
        <w:t xml:space="preserve"> </w:t>
      </w:r>
      <w:r w:rsidRPr="00035662">
        <w:rPr>
          <w:sz w:val="28"/>
          <w:szCs w:val="28"/>
        </w:rPr>
        <w:t xml:space="preserve">Тестовые задания. Занимательные игры и упражнения. </w:t>
      </w:r>
    </w:p>
    <w:p w:rsidR="002445C2" w:rsidRDefault="002445C2" w:rsidP="00B31441">
      <w:pPr>
        <w:jc w:val="center"/>
        <w:rPr>
          <w:sz w:val="28"/>
          <w:szCs w:val="28"/>
        </w:rPr>
      </w:pPr>
      <w:r w:rsidRPr="008F3DC0">
        <w:rPr>
          <w:b/>
          <w:bCs/>
          <w:sz w:val="28"/>
          <w:szCs w:val="28"/>
        </w:rPr>
        <w:t>Учебно-тематический</w:t>
      </w:r>
      <w:r>
        <w:rPr>
          <w:b/>
          <w:bCs/>
          <w:sz w:val="28"/>
          <w:szCs w:val="28"/>
        </w:rPr>
        <w:t xml:space="preserve"> 5-6 лет</w:t>
      </w: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1136"/>
        <w:gridCol w:w="1492"/>
        <w:gridCol w:w="1058"/>
        <w:gridCol w:w="1701"/>
      </w:tblGrid>
      <w:tr w:rsidR="002445C2" w:rsidRPr="00421769">
        <w:tc>
          <w:tcPr>
            <w:tcW w:w="709" w:type="dxa"/>
            <w:vMerge w:val="restart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№</w:t>
            </w:r>
          </w:p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402" w:type="dxa"/>
            <w:vMerge w:val="restart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Название раздела,</w:t>
            </w:r>
          </w:p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3686" w:type="dxa"/>
            <w:gridSpan w:val="3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2445C2" w:rsidRPr="00A4436A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Формы </w:t>
            </w:r>
            <w:r w:rsidRPr="00A4436A">
              <w:rPr>
                <w:b/>
                <w:bCs/>
                <w:sz w:val="28"/>
                <w:szCs w:val="28"/>
              </w:rPr>
              <w:t>контроля</w:t>
            </w:r>
          </w:p>
        </w:tc>
      </w:tr>
      <w:tr w:rsidR="002445C2" w:rsidRPr="00421769">
        <w:tc>
          <w:tcPr>
            <w:tcW w:w="709" w:type="dxa"/>
            <w:vMerge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058" w:type="dxa"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  <w:r w:rsidRPr="00413079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2445C2" w:rsidRPr="00413079" w:rsidRDefault="002445C2" w:rsidP="0041307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445C2" w:rsidRPr="00421769">
        <w:trPr>
          <w:trHeight w:val="158"/>
        </w:trPr>
        <w:tc>
          <w:tcPr>
            <w:tcW w:w="709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6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45C2" w:rsidRPr="00421769" w:rsidRDefault="002445C2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Диагност. задания</w:t>
            </w:r>
          </w:p>
        </w:tc>
      </w:tr>
      <w:tr w:rsidR="002445C2" w:rsidRPr="00421769">
        <w:trPr>
          <w:trHeight w:val="157"/>
        </w:trPr>
        <w:tc>
          <w:tcPr>
            <w:tcW w:w="709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 счет</w:t>
            </w:r>
          </w:p>
        </w:tc>
        <w:tc>
          <w:tcPr>
            <w:tcW w:w="1136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12</w:t>
            </w:r>
          </w:p>
        </w:tc>
        <w:tc>
          <w:tcPr>
            <w:tcW w:w="1058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2445C2" w:rsidRPr="00421769" w:rsidRDefault="002445C2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– зад.</w:t>
            </w:r>
          </w:p>
        </w:tc>
      </w:tr>
      <w:tr w:rsidR="002445C2" w:rsidRPr="00421769">
        <w:tc>
          <w:tcPr>
            <w:tcW w:w="709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  <w:tc>
          <w:tcPr>
            <w:tcW w:w="1136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</w:t>
            </w:r>
          </w:p>
        </w:tc>
        <w:tc>
          <w:tcPr>
            <w:tcW w:w="1058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45C2" w:rsidRPr="00421769" w:rsidRDefault="002445C2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– зад.</w:t>
            </w:r>
          </w:p>
        </w:tc>
      </w:tr>
      <w:tr w:rsidR="002445C2" w:rsidRPr="00421769">
        <w:tc>
          <w:tcPr>
            <w:tcW w:w="709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Геометрические фигуры</w:t>
            </w:r>
          </w:p>
        </w:tc>
        <w:tc>
          <w:tcPr>
            <w:tcW w:w="1136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45C2" w:rsidRPr="00421769" w:rsidRDefault="002445C2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– зад.</w:t>
            </w:r>
          </w:p>
        </w:tc>
      </w:tr>
      <w:tr w:rsidR="002445C2" w:rsidRPr="00421769">
        <w:tc>
          <w:tcPr>
            <w:tcW w:w="709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Ориентировка в пространстве</w:t>
            </w:r>
          </w:p>
        </w:tc>
        <w:tc>
          <w:tcPr>
            <w:tcW w:w="1136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45C2" w:rsidRPr="00421769" w:rsidRDefault="002445C2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– зад.</w:t>
            </w:r>
          </w:p>
        </w:tc>
      </w:tr>
      <w:tr w:rsidR="002445C2" w:rsidRPr="00421769">
        <w:tc>
          <w:tcPr>
            <w:tcW w:w="709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Ориентировка во времени</w:t>
            </w:r>
          </w:p>
        </w:tc>
        <w:tc>
          <w:tcPr>
            <w:tcW w:w="1136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45C2" w:rsidRPr="00421769" w:rsidRDefault="002445C2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– зад.</w:t>
            </w:r>
          </w:p>
        </w:tc>
      </w:tr>
      <w:tr w:rsidR="002445C2" w:rsidRPr="00421769">
        <w:trPr>
          <w:trHeight w:val="158"/>
        </w:trPr>
        <w:tc>
          <w:tcPr>
            <w:tcW w:w="709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операции.</w:t>
            </w:r>
          </w:p>
        </w:tc>
        <w:tc>
          <w:tcPr>
            <w:tcW w:w="1136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</w:t>
            </w:r>
          </w:p>
        </w:tc>
        <w:tc>
          <w:tcPr>
            <w:tcW w:w="1058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45C2" w:rsidRPr="00421769" w:rsidRDefault="002445C2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– зад.</w:t>
            </w:r>
          </w:p>
        </w:tc>
      </w:tr>
      <w:tr w:rsidR="002445C2" w:rsidRPr="00421769">
        <w:trPr>
          <w:trHeight w:val="157"/>
        </w:trPr>
        <w:tc>
          <w:tcPr>
            <w:tcW w:w="709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3402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6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058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45C2" w:rsidRPr="00421769" w:rsidRDefault="002445C2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Диагност. задания</w:t>
            </w:r>
          </w:p>
        </w:tc>
      </w:tr>
      <w:tr w:rsidR="002445C2" w:rsidRPr="00421769">
        <w:tc>
          <w:tcPr>
            <w:tcW w:w="709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445C2" w:rsidRPr="00421769" w:rsidRDefault="002445C2" w:rsidP="008315DA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8</w:t>
            </w:r>
          </w:p>
        </w:tc>
        <w:tc>
          <w:tcPr>
            <w:tcW w:w="1492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28</w:t>
            </w:r>
          </w:p>
        </w:tc>
        <w:tc>
          <w:tcPr>
            <w:tcW w:w="1058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2445C2" w:rsidRPr="00421769" w:rsidRDefault="002445C2" w:rsidP="008315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2445C2" w:rsidRDefault="002445C2" w:rsidP="00E43A5B">
      <w:pPr>
        <w:jc w:val="center"/>
        <w:rPr>
          <w:b/>
          <w:bCs/>
          <w:sz w:val="28"/>
          <w:szCs w:val="28"/>
        </w:rPr>
      </w:pPr>
    </w:p>
    <w:p w:rsidR="002445C2" w:rsidRDefault="002445C2" w:rsidP="00DF1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 5-6 лет</w:t>
      </w:r>
    </w:p>
    <w:p w:rsidR="002445C2" w:rsidRDefault="002445C2" w:rsidP="00DF1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1. Вводное занятие – 1 час</w:t>
      </w:r>
    </w:p>
    <w:p w:rsidR="002445C2" w:rsidRDefault="002445C2" w:rsidP="00DF1472">
      <w:pPr>
        <w:jc w:val="both"/>
        <w:rPr>
          <w:sz w:val="28"/>
          <w:szCs w:val="28"/>
        </w:rPr>
      </w:pPr>
      <w:r w:rsidRPr="001508B1">
        <w:rPr>
          <w:i/>
          <w:iCs/>
          <w:sz w:val="28"/>
          <w:szCs w:val="28"/>
        </w:rPr>
        <w:t>Теоретическое занятие:</w:t>
      </w:r>
      <w:r>
        <w:rPr>
          <w:sz w:val="28"/>
          <w:szCs w:val="28"/>
        </w:rPr>
        <w:t xml:space="preserve"> Знакомство с детьми. Беседа по правилам поведения  на занятии. Выявление элементарных математических представлений.</w:t>
      </w:r>
    </w:p>
    <w:p w:rsidR="002445C2" w:rsidRPr="00413079" w:rsidRDefault="002445C2" w:rsidP="00DF1472">
      <w:pPr>
        <w:jc w:val="both"/>
        <w:rPr>
          <w:color w:val="FF0000"/>
          <w:sz w:val="28"/>
          <w:szCs w:val="28"/>
        </w:rPr>
      </w:pPr>
      <w:r w:rsidRPr="00035662">
        <w:rPr>
          <w:sz w:val="28"/>
          <w:szCs w:val="28"/>
        </w:rPr>
        <w:t>Тестовые задания.</w:t>
      </w:r>
    </w:p>
    <w:p w:rsidR="002445C2" w:rsidRPr="004977A7" w:rsidRDefault="002445C2" w:rsidP="00DF147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Тема 2. Количество и счёт – 14</w:t>
      </w:r>
      <w:r w:rsidRPr="004977A7">
        <w:rPr>
          <w:b/>
          <w:bCs/>
          <w:sz w:val="28"/>
          <w:szCs w:val="28"/>
        </w:rPr>
        <w:t xml:space="preserve"> часов</w:t>
      </w:r>
    </w:p>
    <w:p w:rsidR="002445C2" w:rsidRDefault="002445C2" w:rsidP="00DF1472">
      <w:pPr>
        <w:jc w:val="both"/>
        <w:rPr>
          <w:sz w:val="28"/>
          <w:szCs w:val="28"/>
        </w:rPr>
      </w:pPr>
      <w:r w:rsidRPr="004977A7">
        <w:rPr>
          <w:i/>
          <w:iCs/>
          <w:sz w:val="28"/>
          <w:szCs w:val="28"/>
        </w:rPr>
        <w:t>Теоретическое занятие</w:t>
      </w:r>
      <w:r w:rsidRPr="004977A7">
        <w:rPr>
          <w:sz w:val="28"/>
          <w:szCs w:val="28"/>
        </w:rPr>
        <w:t xml:space="preserve">: </w:t>
      </w:r>
      <w:r w:rsidRPr="007417CE">
        <w:rPr>
          <w:sz w:val="28"/>
          <w:szCs w:val="28"/>
        </w:rPr>
        <w:t>Выявление</w:t>
      </w:r>
      <w:r>
        <w:rPr>
          <w:sz w:val="28"/>
          <w:szCs w:val="28"/>
        </w:rPr>
        <w:t xml:space="preserve"> элементарных математических представлений у детей.</w:t>
      </w:r>
    </w:p>
    <w:p w:rsidR="002445C2" w:rsidRDefault="002445C2" w:rsidP="00DF1472">
      <w:pPr>
        <w:jc w:val="both"/>
        <w:rPr>
          <w:sz w:val="28"/>
          <w:szCs w:val="28"/>
        </w:rPr>
      </w:pPr>
      <w:r w:rsidRPr="004977A7">
        <w:rPr>
          <w:sz w:val="28"/>
          <w:szCs w:val="28"/>
        </w:rPr>
        <w:t>Название, последовательность и обозначение чисел</w:t>
      </w:r>
      <w:r>
        <w:rPr>
          <w:i/>
          <w:iCs/>
          <w:sz w:val="28"/>
          <w:szCs w:val="28"/>
        </w:rPr>
        <w:t xml:space="preserve"> </w:t>
      </w:r>
      <w:r w:rsidRPr="004977A7">
        <w:rPr>
          <w:sz w:val="28"/>
          <w:szCs w:val="28"/>
        </w:rPr>
        <w:t>от 1 до 10</w:t>
      </w:r>
      <w:r>
        <w:rPr>
          <w:sz w:val="28"/>
          <w:szCs w:val="28"/>
        </w:rPr>
        <w:t>. Образование следующего числа путем присчитывания 1.</w:t>
      </w:r>
    </w:p>
    <w:p w:rsidR="002445C2" w:rsidRDefault="002445C2" w:rsidP="00DF1472">
      <w:pPr>
        <w:jc w:val="both"/>
        <w:rPr>
          <w:sz w:val="28"/>
          <w:szCs w:val="28"/>
        </w:rPr>
      </w:pPr>
      <w:r w:rsidRPr="00385C8F">
        <w:rPr>
          <w:i/>
          <w:iCs/>
          <w:sz w:val="28"/>
          <w:szCs w:val="28"/>
        </w:rPr>
        <w:t>Практическое занятие</w:t>
      </w:r>
      <w:r>
        <w:rPr>
          <w:sz w:val="28"/>
          <w:szCs w:val="28"/>
        </w:rPr>
        <w:t>: Прямой и обратный счёт в пределах 10. Формирование представлений о сложении и вычитании чисел в пределах 10 (с использованием наглядной опоры). Связь между сложением и вычитанием чисел.</w:t>
      </w:r>
    </w:p>
    <w:p w:rsidR="002445C2" w:rsidRDefault="002445C2" w:rsidP="00DF1472">
      <w:p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составом чисел первого десятка. Число 0, его свойство. Равенство и неравенство чисел. Сравнение чисел на наглядной основе. Числовой отрезок. Присчитывание и отсчитывание чисел на числовом отрезке. Решение простых задач на сложение и вычитание.</w:t>
      </w:r>
    </w:p>
    <w:p w:rsidR="002445C2" w:rsidRDefault="002445C2" w:rsidP="00DF1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3. Величина</w:t>
      </w:r>
      <w:r w:rsidRPr="007417CE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5</w:t>
      </w:r>
      <w:r w:rsidRPr="007417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часов</w:t>
      </w:r>
    </w:p>
    <w:p w:rsidR="002445C2" w:rsidRPr="001C55DC" w:rsidRDefault="002445C2" w:rsidP="00DF1472">
      <w:pPr>
        <w:jc w:val="both"/>
        <w:rPr>
          <w:i/>
          <w:iCs/>
          <w:sz w:val="28"/>
          <w:szCs w:val="28"/>
        </w:rPr>
      </w:pPr>
      <w:r w:rsidRPr="0009656D">
        <w:rPr>
          <w:i/>
          <w:iCs/>
          <w:sz w:val="28"/>
          <w:szCs w:val="28"/>
        </w:rPr>
        <w:t xml:space="preserve">Теоретическое </w:t>
      </w:r>
      <w:r>
        <w:rPr>
          <w:i/>
          <w:iCs/>
          <w:sz w:val="28"/>
          <w:szCs w:val="28"/>
        </w:rPr>
        <w:t xml:space="preserve">занятие: </w:t>
      </w:r>
      <w:r>
        <w:rPr>
          <w:sz w:val="28"/>
          <w:szCs w:val="28"/>
        </w:rPr>
        <w:t>Свойства предметов: цвет, форма, размер.</w:t>
      </w:r>
    </w:p>
    <w:p w:rsidR="002445C2" w:rsidRDefault="002445C2" w:rsidP="00DF1472">
      <w:pPr>
        <w:jc w:val="both"/>
        <w:rPr>
          <w:sz w:val="28"/>
          <w:szCs w:val="28"/>
        </w:rPr>
      </w:pPr>
      <w:r w:rsidRPr="0024192F">
        <w:rPr>
          <w:i/>
          <w:iCs/>
          <w:sz w:val="28"/>
          <w:szCs w:val="28"/>
        </w:rPr>
        <w:t>Практическое занятие</w:t>
      </w:r>
      <w:r>
        <w:rPr>
          <w:sz w:val="28"/>
          <w:szCs w:val="28"/>
        </w:rPr>
        <w:t>: Сравнение предметов по цвету, форме, размеру. Сравнение двух совокупностей (групп) предметов. Обозначение отношений равенства и неравенства. Установление равночисленности двух совокупностей (групп) предметов с помощью составления пар (равно, не равно, больше на…меньше на…).</w:t>
      </w:r>
    </w:p>
    <w:p w:rsidR="002445C2" w:rsidRDefault="002445C2" w:rsidP="00DF1472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закономерностей. Поиск нарушения закономерности.</w:t>
      </w:r>
    </w:p>
    <w:p w:rsidR="002445C2" w:rsidRDefault="002445C2" w:rsidP="00DF147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 Геометрические фигуры </w:t>
      </w:r>
      <w:r w:rsidRPr="00DD33C8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3</w:t>
      </w:r>
      <w:r w:rsidRPr="00DD33C8">
        <w:rPr>
          <w:b/>
          <w:bCs/>
          <w:sz w:val="28"/>
          <w:szCs w:val="28"/>
        </w:rPr>
        <w:t xml:space="preserve"> час</w:t>
      </w:r>
      <w:r>
        <w:rPr>
          <w:b/>
          <w:bCs/>
          <w:sz w:val="28"/>
          <w:szCs w:val="28"/>
        </w:rPr>
        <w:t>а</w:t>
      </w:r>
    </w:p>
    <w:p w:rsidR="002445C2" w:rsidRPr="00DF1472" w:rsidRDefault="002445C2" w:rsidP="00DF1472">
      <w:pPr>
        <w:jc w:val="both"/>
        <w:rPr>
          <w:b/>
          <w:bCs/>
          <w:i/>
          <w:iCs/>
          <w:sz w:val="28"/>
          <w:szCs w:val="28"/>
        </w:rPr>
      </w:pPr>
      <w:r w:rsidRPr="00DD33C8">
        <w:rPr>
          <w:i/>
          <w:iCs/>
          <w:sz w:val="28"/>
          <w:szCs w:val="28"/>
        </w:rPr>
        <w:t>Теоретическое занятие</w:t>
      </w:r>
      <w:r w:rsidRPr="00DF0A5D">
        <w:rPr>
          <w:sz w:val="28"/>
          <w:szCs w:val="28"/>
        </w:rPr>
        <w:t>:</w:t>
      </w:r>
      <w:r>
        <w:rPr>
          <w:sz w:val="28"/>
          <w:szCs w:val="28"/>
        </w:rPr>
        <w:t xml:space="preserve"> Формирование умения выделять в окружающей обстановке предметы одинаковой формы.</w:t>
      </w:r>
    </w:p>
    <w:p w:rsidR="002445C2" w:rsidRDefault="002445C2" w:rsidP="00DF1472">
      <w:pPr>
        <w:jc w:val="both"/>
        <w:rPr>
          <w:sz w:val="28"/>
          <w:szCs w:val="28"/>
        </w:rPr>
      </w:pPr>
      <w:r w:rsidRPr="00DF0A5D">
        <w:rPr>
          <w:i/>
          <w:iCs/>
          <w:sz w:val="28"/>
          <w:szCs w:val="28"/>
        </w:rPr>
        <w:t>Практическое занятие</w:t>
      </w:r>
      <w:r w:rsidRPr="005A5BF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5A5BF3">
        <w:rPr>
          <w:sz w:val="28"/>
          <w:szCs w:val="28"/>
        </w:rPr>
        <w:t>Продолжить знакомство</w:t>
      </w:r>
      <w:r>
        <w:rPr>
          <w:sz w:val="28"/>
          <w:szCs w:val="28"/>
        </w:rPr>
        <w:t xml:space="preserve"> с геометрическими фигурами: квадрат, прямоугольник, треугольник, четырёхугольник, круг, шар, цилиндр, конус, пирамида, параллелепипед (коробка), куб.</w:t>
      </w:r>
    </w:p>
    <w:p w:rsidR="002445C2" w:rsidRDefault="002445C2" w:rsidP="00DF1472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фигур из частей и деление фигур на части. Конструирование фигур из палочек.</w:t>
      </w:r>
    </w:p>
    <w:p w:rsidR="002445C2" w:rsidRPr="0040242B" w:rsidRDefault="002445C2" w:rsidP="00DF1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5</w:t>
      </w:r>
      <w:r w:rsidRPr="0040242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Ориентировка в пространстве – 3</w:t>
      </w:r>
      <w:r w:rsidRPr="0040242B">
        <w:rPr>
          <w:b/>
          <w:bCs/>
          <w:sz w:val="28"/>
          <w:szCs w:val="28"/>
        </w:rPr>
        <w:t xml:space="preserve"> часа.</w:t>
      </w:r>
    </w:p>
    <w:p w:rsidR="002445C2" w:rsidRDefault="002445C2" w:rsidP="00DF1472">
      <w:pPr>
        <w:jc w:val="both"/>
        <w:rPr>
          <w:sz w:val="28"/>
          <w:szCs w:val="28"/>
        </w:rPr>
      </w:pPr>
      <w:r w:rsidRPr="00DD33C8">
        <w:rPr>
          <w:i/>
          <w:iCs/>
          <w:sz w:val="28"/>
          <w:szCs w:val="28"/>
        </w:rPr>
        <w:t>Теоретическое занятие</w:t>
      </w:r>
      <w:r w:rsidRPr="00DF0A5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A16C3">
        <w:rPr>
          <w:sz w:val="28"/>
          <w:szCs w:val="28"/>
        </w:rPr>
        <w:t>Уточнение и развитие пространственных отношений.</w:t>
      </w:r>
      <w:r>
        <w:t xml:space="preserve"> </w:t>
      </w:r>
    </w:p>
    <w:p w:rsidR="002445C2" w:rsidRDefault="002445C2" w:rsidP="00DF1472">
      <w:pPr>
        <w:jc w:val="both"/>
        <w:rPr>
          <w:sz w:val="28"/>
          <w:szCs w:val="28"/>
        </w:rPr>
      </w:pPr>
      <w:r w:rsidRPr="00E01BF6">
        <w:rPr>
          <w:i/>
          <w:iCs/>
          <w:sz w:val="28"/>
          <w:szCs w:val="28"/>
        </w:rPr>
        <w:t>Практическое занятие</w:t>
      </w:r>
      <w:r>
        <w:rPr>
          <w:sz w:val="28"/>
          <w:szCs w:val="28"/>
        </w:rPr>
        <w:t>: Выделение пространственных отношений: на – над -под, слева – справа - посередине. выше - ниже . Определение расположения предметов по отношению к себе.</w:t>
      </w:r>
    </w:p>
    <w:p w:rsidR="002445C2" w:rsidRPr="00DD3EB0" w:rsidRDefault="002445C2" w:rsidP="00DF1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6. Ориентировка во времени – 3 часа</w:t>
      </w:r>
    </w:p>
    <w:p w:rsidR="002445C2" w:rsidRDefault="002445C2" w:rsidP="008B0E0B">
      <w:pPr>
        <w:jc w:val="both"/>
        <w:rPr>
          <w:sz w:val="28"/>
          <w:szCs w:val="28"/>
        </w:rPr>
      </w:pPr>
      <w:r w:rsidRPr="00DD3EB0">
        <w:rPr>
          <w:i/>
          <w:iCs/>
          <w:sz w:val="28"/>
          <w:szCs w:val="28"/>
        </w:rPr>
        <w:t>Теоретическое занятие:</w:t>
      </w:r>
      <w:r>
        <w:rPr>
          <w:i/>
          <w:iCs/>
          <w:sz w:val="28"/>
          <w:szCs w:val="28"/>
        </w:rPr>
        <w:t xml:space="preserve"> </w:t>
      </w:r>
      <w:r w:rsidRPr="00DD3EB0">
        <w:rPr>
          <w:sz w:val="28"/>
          <w:szCs w:val="28"/>
        </w:rPr>
        <w:t>Установление</w:t>
      </w:r>
      <w:r>
        <w:rPr>
          <w:sz w:val="28"/>
          <w:szCs w:val="28"/>
        </w:rPr>
        <w:t xml:space="preserve"> последовательности событий.</w:t>
      </w:r>
    </w:p>
    <w:p w:rsidR="002445C2" w:rsidRDefault="002445C2" w:rsidP="008B0E0B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частей суток, дней в неделе, месяцев в году. Использование слов: вчера, сегодня, завтра, раньше, позже.</w:t>
      </w:r>
    </w:p>
    <w:p w:rsidR="002445C2" w:rsidRDefault="002445C2" w:rsidP="008B0E0B">
      <w:pPr>
        <w:jc w:val="both"/>
        <w:rPr>
          <w:sz w:val="28"/>
          <w:szCs w:val="28"/>
        </w:rPr>
      </w:pPr>
      <w:r w:rsidRPr="00E01BF6">
        <w:rPr>
          <w:i/>
          <w:iCs/>
          <w:sz w:val="28"/>
          <w:szCs w:val="28"/>
        </w:rPr>
        <w:t>Практическое занятие</w:t>
      </w:r>
      <w:r>
        <w:rPr>
          <w:sz w:val="28"/>
          <w:szCs w:val="28"/>
        </w:rPr>
        <w:t xml:space="preserve">: Ориентировка в частях суток, днях недели, временах года выделение их последовательности. </w:t>
      </w:r>
    </w:p>
    <w:p w:rsidR="002445C2" w:rsidRDefault="002445C2" w:rsidP="00DF1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7. Логические операции -  6</w:t>
      </w:r>
      <w:r w:rsidRPr="00F851F8">
        <w:rPr>
          <w:b/>
          <w:bCs/>
          <w:sz w:val="28"/>
          <w:szCs w:val="28"/>
        </w:rPr>
        <w:t xml:space="preserve"> час</w:t>
      </w:r>
    </w:p>
    <w:p w:rsidR="002445C2" w:rsidRPr="008B0E0B" w:rsidRDefault="002445C2" w:rsidP="008B0E0B">
      <w:pPr>
        <w:jc w:val="both"/>
        <w:rPr>
          <w:b/>
          <w:bCs/>
          <w:sz w:val="28"/>
          <w:szCs w:val="28"/>
        </w:rPr>
      </w:pPr>
      <w:r w:rsidRPr="008B0E0B">
        <w:rPr>
          <w:i/>
          <w:iCs/>
          <w:sz w:val="28"/>
          <w:szCs w:val="28"/>
        </w:rPr>
        <w:t>Теоретическое занятие:</w:t>
      </w:r>
      <w:r w:rsidRPr="008B0E0B">
        <w:rPr>
          <w:sz w:val="28"/>
          <w:szCs w:val="28"/>
        </w:rPr>
        <w:t xml:space="preserve"> Знакомство с </w:t>
      </w:r>
      <w:r>
        <w:rPr>
          <w:sz w:val="28"/>
          <w:szCs w:val="28"/>
        </w:rPr>
        <w:t xml:space="preserve">логическими задачами.   </w:t>
      </w:r>
      <w:r w:rsidRPr="008B0E0B">
        <w:rPr>
          <w:i/>
          <w:iCs/>
          <w:sz w:val="28"/>
          <w:szCs w:val="28"/>
        </w:rPr>
        <w:t>Практическое занятие:</w:t>
      </w:r>
      <w:r>
        <w:rPr>
          <w:i/>
          <w:iCs/>
          <w:sz w:val="28"/>
          <w:szCs w:val="28"/>
        </w:rPr>
        <w:t xml:space="preserve"> </w:t>
      </w:r>
      <w:r w:rsidRPr="008B0E0B">
        <w:rPr>
          <w:sz w:val="28"/>
          <w:szCs w:val="28"/>
        </w:rPr>
        <w:t>Решение логических задач на сравнение, классификацию, установление последовательности событий, анализ и синтез. Развитие способности к установлению конкретных связей и зависимос</w:t>
      </w:r>
      <w:r>
        <w:rPr>
          <w:sz w:val="28"/>
          <w:szCs w:val="28"/>
        </w:rPr>
        <w:t xml:space="preserve">тей. </w:t>
      </w:r>
    </w:p>
    <w:p w:rsidR="002445C2" w:rsidRDefault="002445C2" w:rsidP="00DF14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8. Итоговое занятие – 1 час</w:t>
      </w:r>
    </w:p>
    <w:p w:rsidR="002445C2" w:rsidRDefault="002445C2" w:rsidP="00B31441">
      <w:pPr>
        <w:rPr>
          <w:sz w:val="28"/>
          <w:szCs w:val="28"/>
        </w:rPr>
      </w:pPr>
      <w:r>
        <w:rPr>
          <w:i/>
          <w:iCs/>
          <w:sz w:val="28"/>
          <w:szCs w:val="28"/>
        </w:rPr>
        <w:t>Практическое занятие:</w:t>
      </w:r>
      <w:r>
        <w:rPr>
          <w:sz w:val="28"/>
          <w:szCs w:val="28"/>
        </w:rPr>
        <w:t xml:space="preserve"> Игра – путешествие.</w:t>
      </w:r>
      <w:r w:rsidRPr="00B31441">
        <w:rPr>
          <w:sz w:val="28"/>
          <w:szCs w:val="28"/>
        </w:rPr>
        <w:t xml:space="preserve"> </w:t>
      </w:r>
      <w:r w:rsidRPr="00035662">
        <w:rPr>
          <w:sz w:val="28"/>
          <w:szCs w:val="28"/>
        </w:rPr>
        <w:t xml:space="preserve">Тестовые задания. Занимательные игры и упражнения. </w:t>
      </w:r>
    </w:p>
    <w:p w:rsidR="002445C2" w:rsidRDefault="002445C2" w:rsidP="00F760D2">
      <w:pPr>
        <w:jc w:val="center"/>
        <w:rPr>
          <w:b/>
          <w:bCs/>
          <w:sz w:val="28"/>
          <w:szCs w:val="28"/>
        </w:rPr>
      </w:pPr>
      <w:r w:rsidRPr="00F760D2">
        <w:rPr>
          <w:b/>
          <w:bCs/>
          <w:sz w:val="28"/>
          <w:szCs w:val="28"/>
        </w:rPr>
        <w:t>Условия реализации программы:</w:t>
      </w:r>
    </w:p>
    <w:p w:rsidR="002445C2" w:rsidRDefault="002445C2" w:rsidP="004E7184">
      <w:pPr>
        <w:jc w:val="both"/>
        <w:rPr>
          <w:sz w:val="28"/>
          <w:szCs w:val="28"/>
        </w:rPr>
      </w:pPr>
      <w:r w:rsidRPr="004E7184">
        <w:rPr>
          <w:i/>
          <w:iCs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ab/>
      </w:r>
      <w:r>
        <w:rPr>
          <w:sz w:val="28"/>
          <w:szCs w:val="28"/>
        </w:rPr>
        <w:t xml:space="preserve">  Занятия должны проходить просторном, проветренном помещении, соответствующем санитарно-гигиеническим нормам (температурный режим, световой режим и т.д.). 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эффективной работы необходимо:</w:t>
      </w:r>
    </w:p>
    <w:p w:rsidR="002445C2" w:rsidRDefault="002445C2" w:rsidP="004E718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раздаточный материал по темам</w:t>
      </w:r>
    </w:p>
    <w:p w:rsidR="002445C2" w:rsidRDefault="002445C2" w:rsidP="004E718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демонстрационный материал по темам</w:t>
      </w:r>
    </w:p>
    <w:p w:rsidR="002445C2" w:rsidRDefault="002445C2" w:rsidP="004E718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касса цифр</w:t>
      </w:r>
    </w:p>
    <w:p w:rsidR="002445C2" w:rsidRDefault="002445C2" w:rsidP="004E718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карточки с изображением цифр</w:t>
      </w:r>
    </w:p>
    <w:p w:rsidR="002445C2" w:rsidRDefault="002445C2" w:rsidP="004E718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магнитные цифры и знаки</w:t>
      </w:r>
    </w:p>
    <w:p w:rsidR="002445C2" w:rsidRDefault="002445C2" w:rsidP="004E718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счетные палочки</w:t>
      </w:r>
    </w:p>
    <w:p w:rsidR="002445C2" w:rsidRDefault="002445C2" w:rsidP="004E718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квадраты Никитина</w:t>
      </w:r>
    </w:p>
    <w:p w:rsidR="002445C2" w:rsidRDefault="002445C2" w:rsidP="004E718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игрушки</w:t>
      </w:r>
    </w:p>
    <w:p w:rsidR="002445C2" w:rsidRDefault="002445C2" w:rsidP="004E718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дидактические игры</w:t>
      </w:r>
    </w:p>
    <w:p w:rsidR="002445C2" w:rsidRPr="00236EE9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Технические средства обучения:  ноутбук, проектор, </w:t>
      </w:r>
      <w:r w:rsidRPr="00236EE9">
        <w:rPr>
          <w:sz w:val="28"/>
          <w:szCs w:val="28"/>
        </w:rPr>
        <w:t>магнитно-маркерная доска.</w:t>
      </w:r>
    </w:p>
    <w:p w:rsidR="002445C2" w:rsidRDefault="002445C2" w:rsidP="004C54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Методическое, дидактическое обеспечение программы:</w:t>
      </w:r>
    </w:p>
    <w:p w:rsidR="002445C2" w:rsidRDefault="002445C2" w:rsidP="00EF588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D853FC">
        <w:rPr>
          <w:sz w:val="28"/>
          <w:szCs w:val="28"/>
        </w:rPr>
        <w:t xml:space="preserve">формы организации деятельности дошкольников. </w:t>
      </w:r>
      <w:r>
        <w:rPr>
          <w:sz w:val="28"/>
          <w:szCs w:val="28"/>
        </w:rPr>
        <w:t>Основная форма работы – занятие с группой детей.</w:t>
      </w:r>
    </w:p>
    <w:p w:rsidR="002445C2" w:rsidRDefault="002445C2" w:rsidP="00EF5880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b/>
          <w:bCs/>
          <w:sz w:val="28"/>
          <w:szCs w:val="28"/>
        </w:rPr>
        <w:t>Формы проведения занятий.</w:t>
      </w:r>
      <w:r>
        <w:rPr>
          <w:sz w:val="28"/>
          <w:szCs w:val="28"/>
        </w:rPr>
        <w:t xml:space="preserve"> Ведущей деятельностью у дошкольников является игровая деятельность. Поэтому занятие, по сути, является системой дидактических игр, в процессе которых дети исследуют проблемные ситуации, выявляют существенные признаки и отношения, соревнуются, делают открытия. Дети непросто исследуют различные математические объекты, а придумывают образы чисел, цифр, геометрических фигур. Дети не замечают, что идет обучение. Вся система организации занятий воспринимается ребенком как естественное продолжение его игровой деятельности. Для поддержания устойчивого интереса и внимания обучающихся,  занятие сопровождается показом  мультимедийной презентации, видеороликов.</w:t>
      </w:r>
    </w:p>
    <w:p w:rsidR="002445C2" w:rsidRPr="00817D72" w:rsidRDefault="002445C2" w:rsidP="00817D72">
      <w:pPr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 w:rsidRPr="00817D72">
        <w:rPr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817D72">
        <w:rPr>
          <w:i/>
          <w:iCs/>
          <w:sz w:val="28"/>
          <w:szCs w:val="28"/>
        </w:rPr>
        <w:t>основные принципы:</w:t>
      </w:r>
    </w:p>
    <w:p w:rsidR="002445C2" w:rsidRDefault="002445C2" w:rsidP="004E7184">
      <w:pPr>
        <w:jc w:val="both"/>
        <w:rPr>
          <w:sz w:val="28"/>
          <w:szCs w:val="28"/>
        </w:rPr>
      </w:pPr>
      <w:r w:rsidRPr="006A4975">
        <w:rPr>
          <w:sz w:val="28"/>
          <w:szCs w:val="28"/>
          <w:u w:val="single"/>
        </w:rPr>
        <w:t>Принцип р</w:t>
      </w:r>
      <w:r>
        <w:rPr>
          <w:sz w:val="28"/>
          <w:szCs w:val="28"/>
          <w:u w:val="single"/>
        </w:rPr>
        <w:t>азвивающего обучения</w:t>
      </w:r>
      <w:r w:rsidRPr="006A4975">
        <w:rPr>
          <w:sz w:val="28"/>
          <w:szCs w:val="28"/>
        </w:rPr>
        <w:t>. Развивающий характер образования</w:t>
      </w:r>
      <w:r>
        <w:rPr>
          <w:sz w:val="28"/>
          <w:szCs w:val="28"/>
        </w:rPr>
        <w:t xml:space="preserve"> реализуется через деятельность каждого ребёнка в зоне его ближайшего развития.</w:t>
      </w:r>
    </w:p>
    <w:p w:rsidR="002445C2" w:rsidRDefault="002445C2" w:rsidP="004E7184">
      <w:pPr>
        <w:jc w:val="both"/>
        <w:rPr>
          <w:i/>
          <w:iCs/>
          <w:sz w:val="28"/>
          <w:szCs w:val="28"/>
        </w:rPr>
      </w:pPr>
      <w:r w:rsidRPr="00BD59BA">
        <w:rPr>
          <w:sz w:val="28"/>
          <w:szCs w:val="28"/>
          <w:u w:val="single"/>
        </w:rPr>
        <w:t>Принцип интеграции</w:t>
      </w:r>
      <w:r>
        <w:rPr>
          <w:sz w:val="28"/>
          <w:szCs w:val="28"/>
        </w:rPr>
        <w:t xml:space="preserve"> образовательных областей в соответствии с возрастными возможностями и особенностями воспитанников.</w:t>
      </w:r>
      <w:r>
        <w:rPr>
          <w:i/>
          <w:iCs/>
          <w:sz w:val="28"/>
          <w:szCs w:val="28"/>
        </w:rPr>
        <w:t xml:space="preserve"> </w:t>
      </w:r>
      <w:r w:rsidRPr="00E968AF">
        <w:rPr>
          <w:i/>
          <w:iCs/>
          <w:sz w:val="28"/>
          <w:szCs w:val="28"/>
        </w:rPr>
        <w:t xml:space="preserve"> </w:t>
      </w:r>
    </w:p>
    <w:p w:rsidR="002445C2" w:rsidRDefault="002445C2" w:rsidP="004E7184">
      <w:pPr>
        <w:jc w:val="both"/>
        <w:rPr>
          <w:sz w:val="28"/>
          <w:szCs w:val="28"/>
        </w:rPr>
      </w:pPr>
      <w:r w:rsidRPr="0043732C">
        <w:rPr>
          <w:sz w:val="28"/>
          <w:szCs w:val="28"/>
          <w:u w:val="single"/>
        </w:rPr>
        <w:t>Принцип психологической комфортности</w:t>
      </w:r>
      <w:r>
        <w:rPr>
          <w:sz w:val="28"/>
          <w:szCs w:val="28"/>
          <w:u w:val="single"/>
        </w:rPr>
        <w:t xml:space="preserve"> – </w:t>
      </w:r>
      <w:r w:rsidRPr="0043732C">
        <w:rPr>
          <w:sz w:val="28"/>
          <w:szCs w:val="28"/>
        </w:rPr>
        <w:t>создаётся образовательная среда</w:t>
      </w:r>
      <w:r>
        <w:rPr>
          <w:sz w:val="28"/>
          <w:szCs w:val="28"/>
        </w:rPr>
        <w:t>, обеспечивающая снятие всех стресс образующих факторов учебного процесса.</w:t>
      </w:r>
    </w:p>
    <w:p w:rsidR="002445C2" w:rsidRDefault="002445C2" w:rsidP="004E7184">
      <w:pPr>
        <w:jc w:val="both"/>
        <w:rPr>
          <w:sz w:val="28"/>
          <w:szCs w:val="28"/>
        </w:rPr>
      </w:pPr>
      <w:r w:rsidRPr="002577FF">
        <w:rPr>
          <w:sz w:val="28"/>
          <w:szCs w:val="28"/>
          <w:u w:val="single"/>
        </w:rPr>
        <w:t>Принцип системности (взаимозависимости и взаимосвязи</w:t>
      </w:r>
      <w:r w:rsidRPr="002577FF">
        <w:rPr>
          <w:sz w:val="28"/>
          <w:szCs w:val="28"/>
        </w:rPr>
        <w:t>) Развитие ребёнка</w:t>
      </w:r>
      <w:r>
        <w:rPr>
          <w:sz w:val="28"/>
          <w:szCs w:val="28"/>
        </w:rPr>
        <w:t xml:space="preserve"> - системный процесс, в котором развитие одной познавательной функции, определяет и дополняет развитие других функций.</w:t>
      </w:r>
      <w:r w:rsidRPr="002577FF">
        <w:rPr>
          <w:sz w:val="28"/>
          <w:szCs w:val="28"/>
        </w:rPr>
        <w:t xml:space="preserve"> </w:t>
      </w:r>
    </w:p>
    <w:p w:rsidR="002445C2" w:rsidRDefault="002445C2" w:rsidP="004E7184">
      <w:pPr>
        <w:jc w:val="both"/>
        <w:rPr>
          <w:sz w:val="28"/>
          <w:szCs w:val="28"/>
        </w:rPr>
      </w:pPr>
      <w:r w:rsidRPr="0030427D">
        <w:rPr>
          <w:sz w:val="28"/>
          <w:szCs w:val="28"/>
          <w:u w:val="single"/>
        </w:rPr>
        <w:t>Принцип постепенности, посильности и доступности</w:t>
      </w:r>
      <w:r>
        <w:rPr>
          <w:sz w:val="28"/>
          <w:szCs w:val="28"/>
          <w:u w:val="single"/>
        </w:rPr>
        <w:t xml:space="preserve"> </w:t>
      </w:r>
      <w:r w:rsidRPr="0030427D">
        <w:rPr>
          <w:sz w:val="28"/>
          <w:szCs w:val="28"/>
        </w:rPr>
        <w:t>в освоении</w:t>
      </w:r>
      <w:r>
        <w:rPr>
          <w:sz w:val="28"/>
          <w:szCs w:val="28"/>
        </w:rPr>
        <w:t xml:space="preserve"> и формировании школьно – значимых функций, следование от простых и доступных заданий к более сложным, комплексным.</w:t>
      </w:r>
    </w:p>
    <w:p w:rsidR="002445C2" w:rsidRDefault="002445C2" w:rsidP="004E7184">
      <w:pPr>
        <w:jc w:val="both"/>
        <w:rPr>
          <w:sz w:val="28"/>
          <w:szCs w:val="28"/>
          <w:u w:val="single"/>
        </w:rPr>
      </w:pPr>
      <w:r w:rsidRPr="00ED3CE5">
        <w:rPr>
          <w:sz w:val="28"/>
          <w:szCs w:val="28"/>
          <w:u w:val="single"/>
        </w:rPr>
        <w:t>Принцип индивидуального подхода.</w:t>
      </w:r>
      <w:r>
        <w:rPr>
          <w:sz w:val="28"/>
          <w:szCs w:val="28"/>
        </w:rPr>
        <w:t xml:space="preserve"> Максимально учитываются индивидуальные особенности ребёнка и создаются наиболее благоприятные условия для их развития.</w:t>
      </w:r>
      <w:r>
        <w:rPr>
          <w:sz w:val="28"/>
          <w:szCs w:val="28"/>
          <w:u w:val="single"/>
        </w:rPr>
        <w:t xml:space="preserve"> 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Принцип доступности</w:t>
      </w:r>
      <w:r w:rsidRPr="00ED3CE5">
        <w:rPr>
          <w:sz w:val="28"/>
          <w:szCs w:val="28"/>
        </w:rPr>
        <w:t>. Обучение</w:t>
      </w:r>
      <w:r>
        <w:rPr>
          <w:sz w:val="28"/>
          <w:szCs w:val="28"/>
        </w:rPr>
        <w:t xml:space="preserve"> и воспитание строится с учётом возрастных и индивидуальных способностей детей. 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Принцип креативности </w:t>
      </w:r>
      <w:r w:rsidRPr="00ED3CE5">
        <w:rPr>
          <w:sz w:val="28"/>
          <w:szCs w:val="28"/>
          <w:u w:val="single"/>
        </w:rPr>
        <w:t>( творчества</w:t>
      </w:r>
      <w:r>
        <w:rPr>
          <w:sz w:val="28"/>
          <w:szCs w:val="28"/>
        </w:rPr>
        <w:t>). Развитие творческой личности ребёнка может быть осуществлено только в творческой обстановке и при участии педагога.</w:t>
      </w:r>
    </w:p>
    <w:p w:rsidR="002445C2" w:rsidRDefault="002445C2" w:rsidP="004E7184">
      <w:pPr>
        <w:jc w:val="both"/>
        <w:rPr>
          <w:sz w:val="28"/>
          <w:szCs w:val="28"/>
        </w:rPr>
      </w:pPr>
      <w:r w:rsidRPr="008A5DDE">
        <w:rPr>
          <w:sz w:val="28"/>
          <w:szCs w:val="28"/>
          <w:u w:val="single"/>
        </w:rPr>
        <w:t>Принцип гуманистичности</w:t>
      </w:r>
      <w:r>
        <w:rPr>
          <w:sz w:val="28"/>
          <w:szCs w:val="28"/>
        </w:rPr>
        <w:t xml:space="preserve">. Ребёнок рассматривается как активный субъект совместной с педагогом деятельности. 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Организуя учебно-воспитательный процесс, следует использовать</w:t>
      </w:r>
    </w:p>
    <w:p w:rsidR="002445C2" w:rsidRDefault="002445C2" w:rsidP="004E7184">
      <w:pPr>
        <w:jc w:val="both"/>
        <w:rPr>
          <w:i/>
          <w:iCs/>
          <w:sz w:val="28"/>
          <w:szCs w:val="28"/>
        </w:rPr>
      </w:pPr>
      <w:r w:rsidRPr="009752FD">
        <w:rPr>
          <w:i/>
          <w:iCs/>
          <w:sz w:val="28"/>
          <w:szCs w:val="28"/>
        </w:rPr>
        <w:t>методы обучения</w:t>
      </w:r>
      <w:r>
        <w:rPr>
          <w:i/>
          <w:iCs/>
          <w:sz w:val="28"/>
          <w:szCs w:val="28"/>
        </w:rPr>
        <w:t>:</w:t>
      </w:r>
    </w:p>
    <w:p w:rsidR="002445C2" w:rsidRPr="00817D72" w:rsidRDefault="002445C2" w:rsidP="004E7184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817D72">
        <w:rPr>
          <w:sz w:val="28"/>
          <w:szCs w:val="28"/>
        </w:rPr>
        <w:t>- игровой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52FD">
        <w:rPr>
          <w:sz w:val="28"/>
          <w:szCs w:val="28"/>
        </w:rPr>
        <w:t>словесный</w:t>
      </w:r>
      <w:r>
        <w:rPr>
          <w:sz w:val="28"/>
          <w:szCs w:val="28"/>
        </w:rPr>
        <w:t xml:space="preserve"> (беседа, анализ конкретных ситуаций);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наглядный (наблюдение, рассматривание);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репродуктивный (повторение по образцу);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проблемно – поисковый (исследование проблемных ситуаций).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организации образовательного процесса используются </w:t>
      </w:r>
      <w:r w:rsidRPr="005E6FF0">
        <w:rPr>
          <w:i/>
          <w:iCs/>
          <w:sz w:val="28"/>
          <w:szCs w:val="28"/>
          <w:u w:val="single"/>
        </w:rPr>
        <w:t>педагогические</w:t>
      </w:r>
      <w:r>
        <w:rPr>
          <w:sz w:val="28"/>
          <w:szCs w:val="28"/>
        </w:rPr>
        <w:t xml:space="preserve"> </w:t>
      </w:r>
      <w:r w:rsidRPr="005E6FF0">
        <w:rPr>
          <w:i/>
          <w:iCs/>
          <w:sz w:val="28"/>
          <w:szCs w:val="28"/>
          <w:u w:val="single"/>
        </w:rPr>
        <w:t>технологии:</w:t>
      </w:r>
      <w:r w:rsidRPr="00817D72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игровая, </w:t>
      </w:r>
      <w:r w:rsidRPr="005E6FF0">
        <w:rPr>
          <w:sz w:val="28"/>
          <w:szCs w:val="28"/>
        </w:rPr>
        <w:t>развивающего</w:t>
      </w:r>
      <w:r>
        <w:rPr>
          <w:sz w:val="28"/>
          <w:szCs w:val="28"/>
        </w:rPr>
        <w:t xml:space="preserve"> обучения, дифференцированного обучения, личностно-ориентированного обучения.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3814CB">
        <w:rPr>
          <w:i/>
          <w:iCs/>
          <w:sz w:val="28"/>
          <w:szCs w:val="28"/>
        </w:rPr>
        <w:t xml:space="preserve">Программа ориентирована на использование </w:t>
      </w:r>
      <w:r>
        <w:rPr>
          <w:i/>
          <w:iCs/>
          <w:sz w:val="28"/>
          <w:szCs w:val="28"/>
        </w:rPr>
        <w:t>учебно-методического комплекса:</w:t>
      </w:r>
    </w:p>
    <w:p w:rsidR="002445C2" w:rsidRPr="00DD0306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E1A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Пособие Петерсон Л. П., Кочемасовой Е. Е. «Игралочка» математика для детей 4-5 лет. Часть  2. - М.: БИНОМ, 2016.  </w:t>
      </w:r>
    </w:p>
    <w:p w:rsidR="002445C2" w:rsidRPr="00DD0306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>2. Пособие Шевелева К.В. «Краткий курс подготовки к школе по математике». Рабочая тетрадь для детей 5-6 лет. М.: Ювента,2016</w:t>
      </w:r>
    </w:p>
    <w:p w:rsidR="002445C2" w:rsidRDefault="002445C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Пособие используются в основном для закрепления сформированных представлений и для организации самостоятельной работы детей. </w:t>
      </w:r>
    </w:p>
    <w:p w:rsidR="002445C2" w:rsidRDefault="002445C2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Через систему увлекательных игр и упражнений дети знакомятся с числами и цифрами. Много заданий на соотнесение цифры с количеством предметов, чтобы сформировать представление о взаимосвязи числа и цифры. Дети знакомятся с порядковым числом через знакомые сказки, что делает процесс обучения увлекательным.</w:t>
      </w:r>
    </w:p>
    <w:p w:rsidR="002445C2" w:rsidRDefault="002445C2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Детям предложена система игровых упражнений на сравнение предметов по величине «высокий», «пониже», «еще пониже», «самый низкий» и т. д. </w:t>
      </w:r>
    </w:p>
    <w:p w:rsidR="002445C2" w:rsidRDefault="002445C2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Большое оживление в работу вносят занимательные задачи, «замысловатые» вопросы, загадки, стихи математической направленности. Дети учатся думать, сравнивать, сопоставлять, рассуждать и принимать решение. Знакомятся с основами анализа и синтеза. У детей развивается память, внимание, логическое мышление</w:t>
      </w:r>
    </w:p>
    <w:p w:rsidR="002445C2" w:rsidRDefault="002445C2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каждое занятие включены физкультминутки, тематически связанные с учебными заданиями, которые позволяют переключать активность детей (умственную, двигательную, речевую).</w:t>
      </w:r>
    </w:p>
    <w:p w:rsidR="002445C2" w:rsidRDefault="002445C2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Дидактические игры подобраны таким образом, чтобы поэтапно и </w:t>
      </w:r>
    </w:p>
    <w:p w:rsidR="002445C2" w:rsidRDefault="002445C2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 решались задачи дошкольной подготовки.</w:t>
      </w:r>
    </w:p>
    <w:p w:rsidR="002445C2" w:rsidRDefault="002445C2" w:rsidP="00DD0306">
      <w:pPr>
        <w:jc w:val="both"/>
        <w:rPr>
          <w:sz w:val="28"/>
          <w:szCs w:val="28"/>
        </w:rPr>
      </w:pPr>
    </w:p>
    <w:p w:rsidR="002445C2" w:rsidRDefault="002445C2" w:rsidP="0021224E">
      <w:pPr>
        <w:jc w:val="center"/>
        <w:rPr>
          <w:b/>
          <w:bCs/>
          <w:sz w:val="28"/>
          <w:szCs w:val="28"/>
        </w:rPr>
      </w:pPr>
      <w:r w:rsidRPr="000E5A34">
        <w:rPr>
          <w:b/>
          <w:bCs/>
          <w:sz w:val="28"/>
          <w:szCs w:val="28"/>
        </w:rPr>
        <w:t>Литература</w:t>
      </w:r>
    </w:p>
    <w:p w:rsidR="002445C2" w:rsidRDefault="002445C2" w:rsidP="00F760D2">
      <w:pPr>
        <w:jc w:val="center"/>
        <w:rPr>
          <w:i/>
          <w:iCs/>
          <w:sz w:val="28"/>
          <w:szCs w:val="28"/>
        </w:rPr>
      </w:pPr>
      <w:r w:rsidRPr="00F760D2">
        <w:rPr>
          <w:i/>
          <w:iCs/>
          <w:sz w:val="28"/>
          <w:szCs w:val="28"/>
        </w:rPr>
        <w:t>Спи</w:t>
      </w:r>
      <w:r>
        <w:rPr>
          <w:i/>
          <w:iCs/>
          <w:sz w:val="28"/>
          <w:szCs w:val="28"/>
        </w:rPr>
        <w:t>сок литературы, используемый пед</w:t>
      </w:r>
      <w:r w:rsidRPr="00F760D2">
        <w:rPr>
          <w:i/>
          <w:iCs/>
          <w:sz w:val="28"/>
          <w:szCs w:val="28"/>
        </w:rPr>
        <w:t>агогом</w:t>
      </w:r>
    </w:p>
    <w:p w:rsidR="002445C2" w:rsidRPr="006827D4" w:rsidRDefault="002445C2" w:rsidP="006827D4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Андрианова Т.М. В мире чисел и цифр, М:Астрель, - 2015</w:t>
      </w:r>
    </w:p>
    <w:p w:rsidR="002445C2" w:rsidRDefault="002445C2" w:rsidP="0004586B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Ерофеева Т.И. Дошкольник изучаем математику, Москва: Просвещение, - 2015</w:t>
      </w:r>
    </w:p>
    <w:p w:rsidR="002445C2" w:rsidRDefault="002445C2" w:rsidP="0004586B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Касабуцкий Н.И. Давайте поиграем. Математические игры для детей  5-6 лет М.: Просвещение,-2008</w:t>
      </w:r>
    </w:p>
    <w:p w:rsidR="002445C2" w:rsidRPr="0004586B" w:rsidRDefault="002445C2" w:rsidP="0004586B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Корепанова С. В. «Моя математика» для дошкольников,          М.:Баланс, - 2014</w:t>
      </w:r>
    </w:p>
    <w:p w:rsidR="002445C2" w:rsidRDefault="002445C2" w:rsidP="0004586B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Михайлова З.А. Игровые занимательные задачи для дошкольников, СПб: «Детство-Пресс»,2001 </w:t>
      </w:r>
    </w:p>
    <w:p w:rsidR="002445C2" w:rsidRDefault="002445C2" w:rsidP="00F760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Петерсон Л.Г., Кочемасова Е.Е. «Задачи в кроссвордах», пособие: Математика для детей 5-7 лет. Москва, Ювента,2014 г</w:t>
      </w:r>
    </w:p>
    <w:p w:rsidR="002445C2" w:rsidRDefault="002445C2" w:rsidP="00F760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 дошкольной подготовки детей 3-6 лет «Ступеньки» по образовательной системе «Школа 2000…»; Математика. – М.:УМЦ «Школа 2000…», 2007. – 40 с.</w:t>
      </w:r>
    </w:p>
    <w:p w:rsidR="002445C2" w:rsidRPr="006827D4" w:rsidRDefault="002445C2" w:rsidP="006827D4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Шевелев К. В. Парциальная общеобразовательная программа дошкольного образования «Формирование элементарных математических представлений у дошкольников»/ К. В. Шевелев. – М.:БИНОМ. Лаборатория знаний,2018.- 64с.</w:t>
      </w:r>
    </w:p>
    <w:p w:rsidR="002445C2" w:rsidRPr="006827D4" w:rsidRDefault="002445C2" w:rsidP="006827D4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Серия «Радуга» Математика и логика для дошкольников, М.: Просвещение,-2014</w:t>
      </w:r>
    </w:p>
    <w:p w:rsidR="002445C2" w:rsidRDefault="002445C2" w:rsidP="00F760D2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Петерсон Л.Г., Кочемасова Е.Е. Игралочка. Практический курс математики для дошкольников. Методические  рекомендации.</w:t>
      </w:r>
    </w:p>
    <w:p w:rsidR="002445C2" w:rsidRDefault="002445C2" w:rsidP="00F760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Изд. 4-е, доп. и перераб./ Л. Г. Петерсон, Е. Е. Кочемасова. – М.:  </w:t>
      </w:r>
    </w:p>
    <w:p w:rsidR="002445C2" w:rsidRDefault="002445C2" w:rsidP="00F760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Издательство «Ювента», 2010.                                    </w:t>
      </w:r>
    </w:p>
    <w:p w:rsidR="002445C2" w:rsidRPr="006827D4" w:rsidRDefault="002445C2" w:rsidP="00B97983">
      <w:pPr>
        <w:jc w:val="both"/>
        <w:rPr>
          <w:sz w:val="28"/>
          <w:szCs w:val="28"/>
        </w:rPr>
      </w:pPr>
    </w:p>
    <w:p w:rsidR="002445C2" w:rsidRPr="009D19EF" w:rsidRDefault="002445C2" w:rsidP="009D19EF">
      <w:pPr>
        <w:jc w:val="center"/>
        <w:rPr>
          <w:i/>
          <w:iCs/>
          <w:sz w:val="28"/>
          <w:szCs w:val="28"/>
        </w:rPr>
      </w:pPr>
      <w:r w:rsidRPr="00F760D2">
        <w:rPr>
          <w:i/>
          <w:iCs/>
          <w:sz w:val="28"/>
          <w:szCs w:val="28"/>
        </w:rPr>
        <w:t>Спи</w:t>
      </w:r>
      <w:r>
        <w:rPr>
          <w:i/>
          <w:iCs/>
          <w:sz w:val="28"/>
          <w:szCs w:val="28"/>
        </w:rPr>
        <w:t>сок рекомендуемой литературы для родителей  и детей</w:t>
      </w:r>
    </w:p>
    <w:p w:rsidR="002445C2" w:rsidRDefault="002445C2" w:rsidP="008D30D9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Шевелев К.В.  Мои первые шаги в математике.  М.: Ювента,2016.</w:t>
      </w:r>
    </w:p>
    <w:p w:rsidR="002445C2" w:rsidRDefault="002445C2" w:rsidP="008D30D9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Шевелев К.В. Занимательная математика.           М.:Ювента, 2015 </w:t>
      </w:r>
    </w:p>
    <w:p w:rsidR="002445C2" w:rsidRPr="008D30D9" w:rsidRDefault="002445C2" w:rsidP="008D30D9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Гаврина С.Е., Кутявина Н.Л., Топоркова И. Г, Щербина С.В.              серия «Школа для дошколят» Тренируем руку. </w:t>
      </w:r>
      <w:r w:rsidRPr="008D30D9">
        <w:rPr>
          <w:sz w:val="28"/>
          <w:szCs w:val="28"/>
        </w:rPr>
        <w:t>ООО «Издательство «Росмэн-Пресс», 2015</w:t>
      </w:r>
    </w:p>
    <w:p w:rsidR="002445C2" w:rsidRDefault="002445C2" w:rsidP="008D30D9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Гаврина С.Е., Кутявина Н.Л., Топоркова И. Г, Щербина С.В.              серия «Школа для дошколят» Тренируем мышление. </w:t>
      </w:r>
    </w:p>
    <w:p w:rsidR="002445C2" w:rsidRPr="00686DA1" w:rsidRDefault="002445C2" w:rsidP="008D30D9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ООО «Издательство «Росмэн-Пресс»,2015</w:t>
      </w:r>
    </w:p>
    <w:p w:rsidR="002445C2" w:rsidRPr="008D30D9" w:rsidRDefault="002445C2" w:rsidP="008D30D9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 w:rsidRPr="008D30D9">
        <w:rPr>
          <w:sz w:val="28"/>
          <w:szCs w:val="28"/>
        </w:rPr>
        <w:t>Гаврина С.Е.Кутявина Н.Л., Топоркова И. Г., Щербина С.В.                        серия «Школа для дошколят» Тренируем память.</w:t>
      </w:r>
      <w:r>
        <w:rPr>
          <w:sz w:val="28"/>
          <w:szCs w:val="28"/>
        </w:rPr>
        <w:t xml:space="preserve"> </w:t>
      </w:r>
      <w:r w:rsidRPr="008D30D9">
        <w:rPr>
          <w:sz w:val="28"/>
          <w:szCs w:val="28"/>
        </w:rPr>
        <w:t>ООО «Издательство «Росмэн-Пресс»,2015</w:t>
      </w:r>
    </w:p>
    <w:p w:rsidR="002445C2" w:rsidRDefault="002445C2" w:rsidP="008D30D9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Шевелев К.В. Формирование математических способностей. М.:Ювента, 2014</w:t>
      </w:r>
    </w:p>
    <w:p w:rsidR="002445C2" w:rsidRDefault="002445C2" w:rsidP="008D30D9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Колесникова Е.В. Геометрия вокруг нас. Рисование по клеточкам для детей 5-6 лет. М.: ТЦ Сфера, 2015. </w:t>
      </w:r>
    </w:p>
    <w:p w:rsidR="002445C2" w:rsidRDefault="002445C2" w:rsidP="008D30D9">
      <w:pPr>
        <w:jc w:val="both"/>
        <w:rPr>
          <w:sz w:val="28"/>
          <w:szCs w:val="28"/>
        </w:rPr>
      </w:pPr>
    </w:p>
    <w:p w:rsidR="002445C2" w:rsidRPr="008D30D9" w:rsidRDefault="002445C2" w:rsidP="00883FC0">
      <w:pPr>
        <w:jc w:val="right"/>
        <w:rPr>
          <w:b/>
          <w:bCs/>
          <w:sz w:val="28"/>
          <w:szCs w:val="28"/>
        </w:rPr>
      </w:pPr>
      <w:r w:rsidRPr="008D30D9">
        <w:rPr>
          <w:b/>
          <w:bCs/>
          <w:sz w:val="28"/>
          <w:szCs w:val="28"/>
        </w:rPr>
        <w:t>Приложение № 1</w:t>
      </w:r>
    </w:p>
    <w:p w:rsidR="002445C2" w:rsidRPr="00883FC0" w:rsidRDefault="002445C2" w:rsidP="00883FC0">
      <w:pPr>
        <w:jc w:val="center"/>
        <w:rPr>
          <w:b/>
          <w:bCs/>
          <w:sz w:val="28"/>
          <w:szCs w:val="28"/>
        </w:rPr>
      </w:pPr>
      <w:r w:rsidRPr="00883FC0">
        <w:rPr>
          <w:b/>
          <w:bCs/>
          <w:sz w:val="28"/>
          <w:szCs w:val="28"/>
        </w:rPr>
        <w:t>Оценочные материалы</w:t>
      </w:r>
    </w:p>
    <w:p w:rsidR="002445C2" w:rsidRDefault="002445C2" w:rsidP="0021224E">
      <w:pPr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Диагностика выявления знаний по формированию элементарных математических представлений.</w:t>
      </w:r>
    </w:p>
    <w:p w:rsidR="002445C2" w:rsidRPr="00121D13" w:rsidRDefault="002445C2" w:rsidP="00BB73CE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ab/>
        <w:t>Оценка</w:t>
      </w:r>
      <w:r w:rsidRPr="00121D13">
        <w:rPr>
          <w:color w:val="000000"/>
          <w:sz w:val="28"/>
          <w:szCs w:val="28"/>
        </w:rPr>
        <w:t xml:space="preserve"> индивидуального развития ребенка проводится педагогом</w:t>
      </w:r>
      <w:r>
        <w:rPr>
          <w:color w:val="000000"/>
          <w:sz w:val="28"/>
          <w:szCs w:val="28"/>
        </w:rPr>
        <w:t xml:space="preserve"> во время занятия </w:t>
      </w:r>
      <w:r w:rsidRPr="00121D13">
        <w:rPr>
          <w:color w:val="000000"/>
          <w:sz w:val="28"/>
          <w:szCs w:val="28"/>
        </w:rPr>
        <w:t xml:space="preserve"> в рамках педагогической диагностики </w:t>
      </w:r>
      <w:r>
        <w:rPr>
          <w:color w:val="000000"/>
          <w:sz w:val="28"/>
          <w:szCs w:val="28"/>
        </w:rPr>
        <w:t xml:space="preserve">с целью </w:t>
      </w:r>
      <w:r w:rsidRPr="00121D13">
        <w:rPr>
          <w:color w:val="000000"/>
          <w:sz w:val="28"/>
          <w:szCs w:val="28"/>
        </w:rPr>
        <w:t>эффективности педагог</w:t>
      </w:r>
      <w:r>
        <w:rPr>
          <w:color w:val="000000"/>
          <w:sz w:val="28"/>
          <w:szCs w:val="28"/>
        </w:rPr>
        <w:t>ических действий</w:t>
      </w:r>
      <w:r w:rsidRPr="00121D13">
        <w:rPr>
          <w:color w:val="000000"/>
          <w:sz w:val="28"/>
          <w:szCs w:val="28"/>
        </w:rPr>
        <w:t>.</w:t>
      </w:r>
    </w:p>
    <w:p w:rsidR="002445C2" w:rsidRDefault="002445C2" w:rsidP="003D5F8D">
      <w:pPr>
        <w:numPr>
          <w:ilvl w:val="0"/>
          <w:numId w:val="23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Диагностическая карта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1</w:t>
      </w:r>
      <w:r>
        <w:rPr>
          <w:rStyle w:val="c18"/>
          <w:color w:val="000000"/>
          <w:sz w:val="28"/>
          <w:szCs w:val="28"/>
        </w:rPr>
        <w:t>- выявление умения счета.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  Педагог предлагает ребенку посчитать до 10.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2</w:t>
      </w:r>
      <w:r>
        <w:rPr>
          <w:rStyle w:val="c18"/>
          <w:color w:val="000000"/>
          <w:sz w:val="28"/>
          <w:szCs w:val="28"/>
        </w:rPr>
        <w:t>- выявление знаний цифр.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Набор цифр в произвольном порядке.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</w:t>
      </w:r>
      <w:r>
        <w:rPr>
          <w:rStyle w:val="c18"/>
          <w:color w:val="000000"/>
          <w:sz w:val="28"/>
          <w:szCs w:val="28"/>
        </w:rPr>
        <w:t>. Педагог предлагает ребенку разложить цифры по порядку от 1 до 10, а затем назвать те цифры, которые ему покажут (9,6,3,7).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3</w:t>
      </w:r>
      <w:r>
        <w:rPr>
          <w:rStyle w:val="c18"/>
          <w:color w:val="000000"/>
          <w:sz w:val="28"/>
          <w:szCs w:val="28"/>
        </w:rPr>
        <w:t> – выявление умений соотносить количество предметов с цифрой.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Набор цифр, мелкие игрушки.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отсчитать восемь игрушек, а потом обозначить это количество цифрой.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4</w:t>
      </w:r>
      <w:r>
        <w:rPr>
          <w:rStyle w:val="c18"/>
          <w:color w:val="000000"/>
          <w:sz w:val="28"/>
          <w:szCs w:val="28"/>
        </w:rPr>
        <w:t> – выявление умений отсчитывать количество на одну единицу больше или меньше.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По 10 елочек и грибов.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 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отсчитать  елочек на одну больше, чем грибов (четыре), после чего дает задание отсчитать грибов на один меньше, чем елочек(семь).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5</w:t>
      </w:r>
      <w:r>
        <w:rPr>
          <w:rStyle w:val="c18"/>
          <w:color w:val="000000"/>
          <w:sz w:val="28"/>
          <w:szCs w:val="28"/>
        </w:rPr>
        <w:t> – выявление  умений составлять число из единиц и различать количественный и порядковый счет.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В ряду: свекла, кабачок, морковка, картошка, огурец.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сказать, из каких овощей составлена группа; которая морковка по счету; считать по порядку.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6</w:t>
      </w:r>
      <w:r>
        <w:rPr>
          <w:rStyle w:val="c18"/>
          <w:color w:val="000000"/>
          <w:sz w:val="28"/>
          <w:szCs w:val="28"/>
        </w:rPr>
        <w:t>- выявление умений сравнивать две группы предметов.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Перед ребенком пять больших матрешек и пять маленьких в кругу.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ответить на вопрос, каких игрушек больше.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7</w:t>
      </w:r>
      <w:r>
        <w:rPr>
          <w:rStyle w:val="c18"/>
          <w:color w:val="000000"/>
          <w:sz w:val="28"/>
          <w:szCs w:val="28"/>
        </w:rPr>
        <w:t> – выявление умений сравнивать предметы по длине.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Перед детьми пять полосок разной длины, лежащих произвольно(разница между полосками -0,5 см.)</w:t>
      </w:r>
    </w:p>
    <w:p w:rsidR="002445C2" w:rsidRPr="0040552F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задает вопросы: одинаковые ли полоски по длине? Разложи их по порядку: от самой короткой до самой длинной. Назови, какие полоски по длине.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8</w:t>
      </w:r>
      <w:r>
        <w:rPr>
          <w:rStyle w:val="c18"/>
          <w:color w:val="000000"/>
          <w:sz w:val="28"/>
          <w:szCs w:val="28"/>
        </w:rPr>
        <w:t> – выявление знаний о геометрических фигурах                                                                                            Материал. Два красных круга и один треугольник; два зеленых квадрата и один прямоугольник; три желтых прямоугольника и два треугольника разной конфигурации. По одному синему кругу, квадрату, треугольнику, прямоугольнику.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Задаются вопросы: Сколько треугольников? Сколько четырехугольников? Сколько красных фигур? Назови зеленые фигуры.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9</w:t>
      </w:r>
      <w:r>
        <w:rPr>
          <w:rStyle w:val="c18"/>
          <w:color w:val="000000"/>
          <w:sz w:val="28"/>
          <w:szCs w:val="28"/>
        </w:rPr>
        <w:t>- выявление умений ориентироваться в пространстве (слева, справа)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сказать, что находится слева от него.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10</w:t>
      </w:r>
      <w:r>
        <w:rPr>
          <w:rStyle w:val="c18"/>
          <w:color w:val="000000"/>
          <w:sz w:val="28"/>
          <w:szCs w:val="28"/>
        </w:rPr>
        <w:t> – выявление знаний о днях недели.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назвать дни недели по порядку, затем сказать, какой день недели сегодня, какой день недели был вчера, какой день недели будет завтра.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Критерии оценивания: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1 балл – ребенок самостоятельно справляется с заданиями, правильно отвечает на вопросы.</w:t>
      </w:r>
    </w:p>
    <w:p w:rsidR="002445C2" w:rsidRDefault="002445C2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0,5 балла – ребенок справляется с заданиями с помощью педагога.</w:t>
      </w:r>
    </w:p>
    <w:p w:rsidR="002445C2" w:rsidRDefault="002445C2" w:rsidP="00571286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>0 баллов - ребенок не справляется с заданиями.</w:t>
      </w:r>
    </w:p>
    <w:p w:rsidR="002445C2" w:rsidRDefault="002445C2" w:rsidP="00571286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2445C2" w:rsidRDefault="002445C2" w:rsidP="00571286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2445C2" w:rsidRPr="00121D13" w:rsidRDefault="002445C2" w:rsidP="00571286">
      <w:pPr>
        <w:shd w:val="clear" w:color="auto" w:fill="FFFFFF"/>
        <w:jc w:val="center"/>
        <w:rPr>
          <w:color w:val="000000"/>
          <w:sz w:val="20"/>
          <w:szCs w:val="20"/>
        </w:rPr>
      </w:pPr>
      <w:r w:rsidRPr="00121D13">
        <w:rPr>
          <w:b/>
          <w:bCs/>
          <w:color w:val="000000"/>
          <w:sz w:val="28"/>
          <w:szCs w:val="28"/>
        </w:rPr>
        <w:t>Педагогическая диагностика</w:t>
      </w:r>
    </w:p>
    <w:p w:rsidR="002445C2" w:rsidRDefault="002445C2" w:rsidP="00571286">
      <w:pPr>
        <w:shd w:val="clear" w:color="auto" w:fill="FFFFFF"/>
        <w:jc w:val="both"/>
        <w:rPr>
          <w:color w:val="000000"/>
          <w:sz w:val="28"/>
          <w:szCs w:val="28"/>
        </w:rPr>
      </w:pPr>
      <w:r w:rsidRPr="00121D13">
        <w:rPr>
          <w:color w:val="000000"/>
          <w:sz w:val="28"/>
          <w:szCs w:val="28"/>
        </w:rPr>
        <w:t>        Реализация программы по формированию элементарных математических представлений у детей старшего дошкольного возраста предполагает оценку индивидуального развития ребенка. Такая оценка проводится педагогом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2445C2" w:rsidRDefault="002445C2" w:rsidP="009A03B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  <w:lang w:val="tt-RU"/>
        </w:rPr>
      </w:pPr>
    </w:p>
    <w:p w:rsidR="002445C2" w:rsidRDefault="002445C2" w:rsidP="009A03B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  <w:lang w:val="tt-RU"/>
        </w:rPr>
      </w:pPr>
    </w:p>
    <w:p w:rsidR="002445C2" w:rsidRDefault="002445C2" w:rsidP="009A03B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Диагностические таблицы</w:t>
      </w:r>
    </w:p>
    <w:p w:rsidR="002445C2" w:rsidRDefault="002445C2" w:rsidP="009A03B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                                                                                                 Таблица № 1</w:t>
      </w:r>
    </w:p>
    <w:tbl>
      <w:tblPr>
        <w:tblW w:w="9923" w:type="dxa"/>
        <w:tblInd w:w="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6"/>
        <w:gridCol w:w="1418"/>
        <w:gridCol w:w="850"/>
        <w:gridCol w:w="709"/>
        <w:gridCol w:w="1276"/>
        <w:gridCol w:w="850"/>
        <w:gridCol w:w="851"/>
        <w:gridCol w:w="992"/>
        <w:gridCol w:w="850"/>
        <w:gridCol w:w="851"/>
        <w:gridCol w:w="850"/>
      </w:tblGrid>
      <w:tr w:rsidR="002445C2" w:rsidRPr="0040552F">
        <w:trPr>
          <w:trHeight w:val="2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Default="002445C2" w:rsidP="007E43DE">
            <w:pPr>
              <w:pStyle w:val="c7"/>
              <w:spacing w:before="0" w:beforeAutospacing="0" w:after="0" w:afterAutospacing="0"/>
              <w:rPr>
                <w:rStyle w:val="c0"/>
                <w:color w:val="000000"/>
                <w:sz w:val="16"/>
                <w:szCs w:val="16"/>
              </w:rPr>
            </w:pPr>
            <w:r>
              <w:rPr>
                <w:rStyle w:val="c0"/>
                <w:color w:val="000000"/>
                <w:sz w:val="16"/>
                <w:szCs w:val="16"/>
              </w:rPr>
              <w:t>ФИ</w:t>
            </w:r>
          </w:p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 ребенка</w:t>
            </w:r>
          </w:p>
        </w:tc>
        <w:tc>
          <w:tcPr>
            <w:tcW w:w="807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                                            КОЛИЧЕСТВО И СЧЁТ</w:t>
            </w:r>
          </w:p>
        </w:tc>
      </w:tr>
      <w:tr w:rsidR="002445C2" w:rsidRPr="0040552F">
        <w:trPr>
          <w:trHeight w:val="34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Умение считать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Знание цифр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Style w:val="c0"/>
                <w:color w:val="000000"/>
                <w:sz w:val="16"/>
                <w:szCs w:val="16"/>
              </w:rPr>
              <w:t>Соотноше</w:t>
            </w:r>
            <w:r w:rsidRPr="00F97ADC">
              <w:rPr>
                <w:rStyle w:val="c0"/>
                <w:color w:val="000000"/>
                <w:sz w:val="16"/>
                <w:szCs w:val="16"/>
              </w:rPr>
              <w:t>ние цифры с кол-вом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Умение отсчитывать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Умение составлять число из единиц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Количествен</w:t>
            </w:r>
          </w:p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ный и порядковый счет; отвечать на вопросы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Считать по порядку</w:t>
            </w:r>
          </w:p>
        </w:tc>
      </w:tr>
      <w:tr w:rsidR="002445C2" w:rsidRPr="0040552F">
        <w:trPr>
          <w:trHeight w:val="51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На ед. больше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На ед. меньше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445C2" w:rsidRPr="0040552F">
        <w:trPr>
          <w:trHeight w:val="27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сколько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который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7E43D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445C2" w:rsidRPr="0040552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  <w:tr w:rsidR="002445C2" w:rsidRPr="0040552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  <w:tr w:rsidR="002445C2" w:rsidRPr="0040552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  <w:tr w:rsidR="002445C2" w:rsidRPr="0040552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  <w:tr w:rsidR="002445C2" w:rsidRPr="0040552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  <w:tr w:rsidR="002445C2" w:rsidRPr="0040552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pStyle w:val="c7"/>
              <w:spacing w:before="0" w:beforeAutospacing="0" w:after="0" w:afterAutospacing="0" w:line="240" w:lineRule="atLeast"/>
              <w:rPr>
                <w:rStyle w:val="c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7E43DE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</w:tbl>
    <w:p w:rsidR="002445C2" w:rsidRDefault="002445C2" w:rsidP="009A03B2">
      <w:pPr>
        <w:pStyle w:val="c7"/>
        <w:shd w:val="clear" w:color="auto" w:fill="FFFFFF"/>
        <w:spacing w:before="0" w:beforeAutospacing="0" w:after="0" w:afterAutospacing="0"/>
        <w:rPr>
          <w:rStyle w:val="c18"/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</w:t>
      </w:r>
    </w:p>
    <w:p w:rsidR="002445C2" w:rsidRDefault="002445C2" w:rsidP="0057128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445C2" w:rsidRDefault="002445C2" w:rsidP="0057128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445C2" w:rsidRDefault="002445C2" w:rsidP="0057128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445C2" w:rsidRDefault="002445C2" w:rsidP="00571286">
      <w:pPr>
        <w:pStyle w:val="c7"/>
        <w:shd w:val="clear" w:color="auto" w:fill="FFFFFF"/>
        <w:spacing w:before="0" w:beforeAutospacing="0" w:after="0" w:afterAutospacing="0"/>
        <w:ind w:left="4956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 xml:space="preserve">                            Таблица № 2</w:t>
      </w:r>
    </w:p>
    <w:tbl>
      <w:tblPr>
        <w:tblW w:w="9902" w:type="dxa"/>
        <w:tblInd w:w="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6"/>
        <w:gridCol w:w="1985"/>
        <w:gridCol w:w="850"/>
        <w:gridCol w:w="851"/>
        <w:gridCol w:w="992"/>
        <w:gridCol w:w="850"/>
        <w:gridCol w:w="709"/>
        <w:gridCol w:w="851"/>
        <w:gridCol w:w="708"/>
        <w:gridCol w:w="851"/>
        <w:gridCol w:w="829"/>
      </w:tblGrid>
      <w:tr w:rsidR="002445C2" w:rsidRPr="00F97ADC">
        <w:trPr>
          <w:trHeight w:val="2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Style w:val="c0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ФИ</w:t>
            </w:r>
          </w:p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ребенка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            ВЕЛИЧИНА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ПРОСТРАНСТВО</w:t>
            </w:r>
          </w:p>
        </w:tc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                          ВРЕМЯ</w:t>
            </w:r>
          </w:p>
        </w:tc>
      </w:tr>
      <w:tr w:rsidR="002445C2" w:rsidRPr="00F97ADC">
        <w:trPr>
          <w:trHeight w:val="34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Сравнение предметов по длине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Умение различать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Знание дней недели по порядку</w:t>
            </w:r>
          </w:p>
        </w:tc>
        <w:tc>
          <w:tcPr>
            <w:tcW w:w="238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Умение различать</w:t>
            </w:r>
          </w:p>
        </w:tc>
      </w:tr>
      <w:tr w:rsidR="002445C2" w:rsidRPr="00F97ADC">
        <w:trPr>
          <w:trHeight w:val="51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Накладывает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Default="002445C2" w:rsidP="00CF2F59">
            <w:pPr>
              <w:pStyle w:val="c7"/>
              <w:spacing w:before="0" w:beforeAutospacing="0" w:after="0" w:afterAutospacing="0"/>
              <w:rPr>
                <w:rStyle w:val="c0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Прикла</w:t>
            </w:r>
          </w:p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дывает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Default="002445C2" w:rsidP="00CF2F59">
            <w:pPr>
              <w:pStyle w:val="c7"/>
              <w:spacing w:before="0" w:beforeAutospacing="0" w:after="0" w:afterAutospacing="0"/>
              <w:rPr>
                <w:rStyle w:val="c0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Расклады</w:t>
            </w:r>
          </w:p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вает по величине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Лево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Право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5C2" w:rsidRPr="00F97ADC">
        <w:trPr>
          <w:trHeight w:val="268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445C2" w:rsidRPr="00F97ADC" w:rsidRDefault="002445C2" w:rsidP="00CF2F59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Вчера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Style w:val="c0"/>
                <w:i/>
                <w:iCs/>
                <w:color w:val="000000"/>
                <w:sz w:val="16"/>
                <w:szCs w:val="16"/>
              </w:rPr>
              <w:t>Сегод</w:t>
            </w: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ня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завтра</w:t>
            </w:r>
          </w:p>
        </w:tc>
      </w:tr>
      <w:tr w:rsidR="002445C2" w:rsidRPr="00F97AD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 w:line="240" w:lineRule="atLeas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</w:tr>
      <w:tr w:rsidR="002445C2" w:rsidRPr="00F97AD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 w:line="240" w:lineRule="atLeas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</w:tr>
      <w:tr w:rsidR="002445C2" w:rsidRPr="00F97AD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 w:line="240" w:lineRule="atLeas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</w:tr>
      <w:tr w:rsidR="002445C2" w:rsidRPr="00F97AD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 w:line="240" w:lineRule="atLeas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</w:tr>
      <w:tr w:rsidR="002445C2" w:rsidRPr="00F97AD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pStyle w:val="c7"/>
              <w:spacing w:before="0" w:beforeAutospacing="0" w:after="0" w:afterAutospacing="0" w:line="240" w:lineRule="atLeast"/>
              <w:rPr>
                <w:rStyle w:val="c0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5C2" w:rsidRPr="00F97ADC" w:rsidRDefault="002445C2" w:rsidP="00CF2F59">
            <w:pPr>
              <w:rPr>
                <w:rFonts w:ascii="Arial" w:hAnsi="Arial" w:cs="Arial"/>
                <w:i/>
                <w:iCs/>
                <w:color w:val="666666"/>
                <w:sz w:val="16"/>
                <w:szCs w:val="16"/>
              </w:rPr>
            </w:pPr>
          </w:p>
        </w:tc>
      </w:tr>
    </w:tbl>
    <w:p w:rsidR="002445C2" w:rsidRDefault="002445C2" w:rsidP="003D5F8D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445C2" w:rsidRDefault="002445C2" w:rsidP="00BB73C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445C2" w:rsidRDefault="002445C2" w:rsidP="00BB73C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445C2" w:rsidRDefault="002445C2" w:rsidP="00BB73CE">
      <w:pPr>
        <w:shd w:val="clear" w:color="auto" w:fill="FFFFFF"/>
        <w:jc w:val="both"/>
        <w:rPr>
          <w:color w:val="000000"/>
          <w:sz w:val="28"/>
          <w:szCs w:val="28"/>
        </w:rPr>
      </w:pPr>
      <w:r w:rsidRPr="00121D13">
        <w:rPr>
          <w:color w:val="000000"/>
          <w:sz w:val="28"/>
          <w:szCs w:val="28"/>
        </w:rPr>
        <w:t>        </w:t>
      </w:r>
    </w:p>
    <w:p w:rsidR="002445C2" w:rsidRDefault="002445C2" w:rsidP="00BB73C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445C2" w:rsidRDefault="002445C2" w:rsidP="00BB73C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445C2" w:rsidRDefault="002445C2" w:rsidP="00BB73CE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445C2" w:rsidRDefault="002445C2" w:rsidP="003D5F8D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445C2" w:rsidRDefault="002445C2" w:rsidP="003D5F8D">
      <w:pPr>
        <w:pStyle w:val="c4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0867AC">
      <w:pPr>
        <w:rPr>
          <w:sz w:val="28"/>
          <w:szCs w:val="28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Default="002445C2" w:rsidP="00FA0F6C">
      <w:pPr>
        <w:jc w:val="right"/>
        <w:rPr>
          <w:b/>
          <w:bCs/>
          <w:sz w:val="28"/>
          <w:szCs w:val="28"/>
          <w:lang w:val="tt-RU"/>
        </w:rPr>
      </w:pPr>
    </w:p>
    <w:p w:rsidR="002445C2" w:rsidRPr="008D30D9" w:rsidRDefault="002445C2" w:rsidP="00FA0F6C">
      <w:pPr>
        <w:jc w:val="right"/>
        <w:rPr>
          <w:b/>
          <w:bCs/>
          <w:sz w:val="28"/>
          <w:szCs w:val="28"/>
        </w:rPr>
      </w:pPr>
      <w:r w:rsidRPr="008D30D9">
        <w:rPr>
          <w:b/>
          <w:bCs/>
          <w:sz w:val="28"/>
          <w:szCs w:val="28"/>
        </w:rPr>
        <w:t>Приложение № 2</w:t>
      </w:r>
    </w:p>
    <w:p w:rsidR="002445C2" w:rsidRPr="00093DC5" w:rsidRDefault="002445C2" w:rsidP="00093DC5">
      <w:pPr>
        <w:jc w:val="center"/>
        <w:rPr>
          <w:sz w:val="28"/>
          <w:szCs w:val="28"/>
        </w:rPr>
      </w:pPr>
      <w:r w:rsidRPr="00093DC5">
        <w:rPr>
          <w:sz w:val="28"/>
          <w:szCs w:val="28"/>
        </w:rPr>
        <w:t>Календарный учебный  график  программы «Веселый счет»</w:t>
      </w:r>
    </w:p>
    <w:p w:rsidR="002445C2" w:rsidRPr="00093DC5" w:rsidRDefault="002445C2" w:rsidP="00093DC5">
      <w:pPr>
        <w:jc w:val="center"/>
        <w:rPr>
          <w:sz w:val="28"/>
          <w:szCs w:val="28"/>
        </w:rPr>
      </w:pPr>
      <w:r w:rsidRPr="00093DC5">
        <w:rPr>
          <w:sz w:val="28"/>
          <w:szCs w:val="28"/>
        </w:rPr>
        <w:t>возраст детей 4-5 лет</w:t>
      </w:r>
    </w:p>
    <w:p w:rsidR="002445C2" w:rsidRPr="00093DC5" w:rsidRDefault="002445C2" w:rsidP="00093DC5">
      <w:pPr>
        <w:jc w:val="center"/>
        <w:rPr>
          <w:sz w:val="28"/>
          <w:szCs w:val="28"/>
        </w:rPr>
      </w:pPr>
    </w:p>
    <w:tbl>
      <w:tblPr>
        <w:tblW w:w="992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134"/>
        <w:gridCol w:w="1276"/>
        <w:gridCol w:w="2976"/>
        <w:gridCol w:w="851"/>
        <w:gridCol w:w="1559"/>
        <w:gridCol w:w="1559"/>
      </w:tblGrid>
      <w:tr w:rsidR="002445C2" w:rsidRPr="00421769">
        <w:trPr>
          <w:trHeight w:val="330"/>
        </w:trPr>
        <w:tc>
          <w:tcPr>
            <w:tcW w:w="568" w:type="dxa"/>
            <w:vMerge w:val="restart"/>
          </w:tcPr>
          <w:p w:rsidR="002445C2" w:rsidRPr="00A4436A" w:rsidRDefault="002445C2" w:rsidP="00093DC5">
            <w:r w:rsidRPr="00A4436A">
              <w:t>№</w:t>
            </w:r>
          </w:p>
          <w:p w:rsidR="002445C2" w:rsidRPr="00A4436A" w:rsidRDefault="002445C2" w:rsidP="00093DC5">
            <w:r w:rsidRPr="00A4436A">
              <w:t>п/п</w:t>
            </w:r>
          </w:p>
        </w:tc>
        <w:tc>
          <w:tcPr>
            <w:tcW w:w="2410" w:type="dxa"/>
            <w:gridSpan w:val="2"/>
          </w:tcPr>
          <w:p w:rsidR="002445C2" w:rsidRPr="00A4436A" w:rsidRDefault="002445C2" w:rsidP="00093DC5">
            <w:r w:rsidRPr="00A4436A">
              <w:t xml:space="preserve">  Дата проведения</w:t>
            </w:r>
          </w:p>
        </w:tc>
        <w:tc>
          <w:tcPr>
            <w:tcW w:w="2976" w:type="dxa"/>
            <w:vMerge w:val="restart"/>
          </w:tcPr>
          <w:p w:rsidR="002445C2" w:rsidRPr="00A4436A" w:rsidRDefault="002445C2" w:rsidP="00093DC5">
            <w:pPr>
              <w:jc w:val="center"/>
            </w:pPr>
            <w:r w:rsidRPr="00A4436A">
              <w:t>Тема занятия</w:t>
            </w:r>
          </w:p>
        </w:tc>
        <w:tc>
          <w:tcPr>
            <w:tcW w:w="851" w:type="dxa"/>
            <w:vMerge w:val="restart"/>
          </w:tcPr>
          <w:p w:rsidR="002445C2" w:rsidRPr="00A4436A" w:rsidRDefault="002445C2" w:rsidP="00093DC5">
            <w:r w:rsidRPr="00A4436A">
              <w:t>Кол-во</w:t>
            </w:r>
          </w:p>
          <w:p w:rsidR="002445C2" w:rsidRPr="00A4436A" w:rsidRDefault="002445C2" w:rsidP="00093DC5">
            <w:r w:rsidRPr="00A4436A">
              <w:t>часов</w:t>
            </w:r>
          </w:p>
        </w:tc>
        <w:tc>
          <w:tcPr>
            <w:tcW w:w="1559" w:type="dxa"/>
            <w:vMerge w:val="restart"/>
          </w:tcPr>
          <w:p w:rsidR="002445C2" w:rsidRPr="00BD3336" w:rsidRDefault="002445C2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занятия</w:t>
            </w:r>
          </w:p>
          <w:p w:rsidR="002445C2" w:rsidRPr="00BD3336" w:rsidRDefault="002445C2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</w:p>
        </w:tc>
        <w:tc>
          <w:tcPr>
            <w:tcW w:w="1559" w:type="dxa"/>
            <w:vMerge w:val="restart"/>
          </w:tcPr>
          <w:p w:rsidR="002445C2" w:rsidRPr="00BD3336" w:rsidRDefault="002445C2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контроля</w:t>
            </w:r>
          </w:p>
        </w:tc>
      </w:tr>
      <w:tr w:rsidR="002445C2" w:rsidRPr="00421769">
        <w:trPr>
          <w:trHeight w:val="330"/>
        </w:trPr>
        <w:tc>
          <w:tcPr>
            <w:tcW w:w="568" w:type="dxa"/>
            <w:vMerge/>
          </w:tcPr>
          <w:p w:rsidR="002445C2" w:rsidRPr="00421769" w:rsidRDefault="002445C2" w:rsidP="00093DC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445C2" w:rsidRPr="00A4436A" w:rsidRDefault="002445C2" w:rsidP="00093DC5">
            <w:r w:rsidRPr="00A4436A">
              <w:t>Планируемая</w:t>
            </w:r>
          </w:p>
        </w:tc>
        <w:tc>
          <w:tcPr>
            <w:tcW w:w="1276" w:type="dxa"/>
          </w:tcPr>
          <w:p w:rsidR="002445C2" w:rsidRPr="00A4436A" w:rsidRDefault="002445C2" w:rsidP="00093DC5">
            <w:r w:rsidRPr="00A4436A">
              <w:t>Фактическая</w:t>
            </w:r>
          </w:p>
        </w:tc>
        <w:tc>
          <w:tcPr>
            <w:tcW w:w="2976" w:type="dxa"/>
            <w:vMerge/>
          </w:tcPr>
          <w:p w:rsidR="002445C2" w:rsidRPr="00421769" w:rsidRDefault="002445C2" w:rsidP="00093D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445C2" w:rsidRPr="00421769" w:rsidRDefault="002445C2" w:rsidP="00093DC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445C2" w:rsidRPr="00421769" w:rsidRDefault="002445C2" w:rsidP="00093DC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445C2" w:rsidRPr="00421769" w:rsidRDefault="002445C2" w:rsidP="00093DC5">
            <w:pPr>
              <w:rPr>
                <w:sz w:val="28"/>
                <w:szCs w:val="28"/>
              </w:rPr>
            </w:pP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Вводное занятия.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t>Игровая</w:t>
            </w:r>
          </w:p>
          <w:p w:rsidR="002445C2" w:rsidRPr="00A4436A" w:rsidRDefault="002445C2" w:rsidP="00093DC5">
            <w:r>
              <w:t xml:space="preserve">ситуация </w:t>
            </w:r>
          </w:p>
        </w:tc>
        <w:tc>
          <w:tcPr>
            <w:tcW w:w="1559" w:type="dxa"/>
          </w:tcPr>
          <w:p w:rsidR="002445C2" w:rsidRDefault="002445C2" w:rsidP="00093DC5">
            <w:r>
              <w:t>Диагност.</w:t>
            </w:r>
          </w:p>
          <w:p w:rsidR="002445C2" w:rsidRPr="00A4436A" w:rsidRDefault="002445C2" w:rsidP="00093DC5">
            <w:r>
              <w:t>зад.-тесты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 xml:space="preserve">Цвет. Оттенки цветов.       </w:t>
            </w:r>
          </w:p>
          <w:p w:rsidR="002445C2" w:rsidRPr="00A4436A" w:rsidRDefault="002445C2" w:rsidP="00093DC5">
            <w:pPr>
              <w:jc w:val="both"/>
            </w:pP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Дидакт. упр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3.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>Цвет и форма.</w:t>
            </w:r>
          </w:p>
          <w:p w:rsidR="002445C2" w:rsidRPr="00A4436A" w:rsidRDefault="002445C2" w:rsidP="00093DC5">
            <w:pPr>
              <w:jc w:val="both"/>
            </w:pP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 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4.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>Большой и маленький. Размер</w:t>
            </w:r>
            <w:r>
              <w:t>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B543D8" w:rsidRDefault="002445C2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5.</w:t>
            </w:r>
          </w:p>
        </w:tc>
        <w:tc>
          <w:tcPr>
            <w:tcW w:w="1134" w:type="dxa"/>
          </w:tcPr>
          <w:p w:rsidR="002445C2" w:rsidRPr="00A4436A" w:rsidRDefault="002445C2" w:rsidP="00093DC5"/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Один. Много.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Наблюдение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6.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«Б</w:t>
            </w:r>
            <w:r>
              <w:t>ольше», «меньше», «столько же».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7.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 xml:space="preserve">Счет </w:t>
            </w:r>
            <w:r>
              <w:t>до двух. Число и цифра 2. Пара.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8.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Сравне</w:t>
            </w:r>
            <w:r>
              <w:t>ние по длине. Длиннее – короче.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9.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Круг. Шар.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</w:t>
            </w:r>
          </w:p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10.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Счет до трех. Число и цифра 3. Представление о треугольнике.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11.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 xml:space="preserve">Пространственные </w:t>
            </w:r>
            <w:r>
              <w:t xml:space="preserve">представления: на, над, под.   </w:t>
            </w:r>
            <w:r w:rsidRPr="00A4436A">
              <w:t xml:space="preserve">                       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Путешествие в сказку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12.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Пространственные представления: выше-ниже. Сравнение по высоте.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pPr>
              <w:jc w:val="both"/>
            </w:pPr>
            <w:r>
              <w:t>Беседа</w:t>
            </w:r>
          </w:p>
          <w:p w:rsidR="002445C2" w:rsidRPr="00A4436A" w:rsidRDefault="002445C2" w:rsidP="00093DC5">
            <w:r>
              <w:t>Дидакт. упр.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13.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 xml:space="preserve">Временные </w:t>
            </w:r>
            <w:r>
              <w:t>представления:  раньше – позже.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Путешествие в сказку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14.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Счет до</w:t>
            </w:r>
            <w:r>
              <w:t xml:space="preserve"> четырех. Число и цифра 4.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15.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Квадрат. Куб.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Беседа.</w:t>
            </w:r>
          </w:p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16.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 xml:space="preserve">Пространственные представления: слева, справа, </w:t>
            </w:r>
            <w:r>
              <w:t>посередине.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Игра-путешествие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17.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>Счет до пяти. Число и цифра 5.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Диагност. зад.-тесты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18.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Пространственные представления: впереди, сзади, между.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Игра-путешествие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Наблюдение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19.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 xml:space="preserve">Овал. 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Беседа.</w:t>
            </w:r>
          </w:p>
          <w:p w:rsidR="002445C2" w:rsidRPr="00A4436A" w:rsidRDefault="002445C2" w:rsidP="00093DC5">
            <w:r>
              <w:t>Дидакт 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20.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Пространственные представления: внутри, снаружи.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B543D8" w:rsidRDefault="002445C2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21.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Прямоугольник.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Беседа.</w:t>
            </w:r>
          </w:p>
          <w:p w:rsidR="002445C2" w:rsidRPr="00A4436A" w:rsidRDefault="002445C2" w:rsidP="00093DC5">
            <w:r>
              <w:t>Дидакт 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22.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>Счет до шести. Число и цифра 6.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23.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Порядковый счет.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Беседа.</w:t>
            </w:r>
          </w:p>
          <w:p w:rsidR="002445C2" w:rsidRPr="00A4436A" w:rsidRDefault="002445C2" w:rsidP="00093DC5">
            <w:r>
              <w:t>Дидакт 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24.</w:t>
            </w:r>
          </w:p>
        </w:tc>
        <w:tc>
          <w:tcPr>
            <w:tcW w:w="1134" w:type="dxa"/>
          </w:tcPr>
          <w:p w:rsidR="002445C2" w:rsidRPr="00A4436A" w:rsidRDefault="002445C2" w:rsidP="00093DC5"/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>Счет до семи. Число и цифра 7.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25.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>Сравнение по толщине и ширине.</w:t>
            </w:r>
          </w:p>
        </w:tc>
        <w:tc>
          <w:tcPr>
            <w:tcW w:w="851" w:type="dxa"/>
          </w:tcPr>
          <w:p w:rsidR="002445C2" w:rsidRPr="00A4436A" w:rsidRDefault="002445C2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26.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>С</w:t>
            </w:r>
            <w:r>
              <w:t>чёт до восьми. Число и цифра 8.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27.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>Цилиндр.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Беседа.</w:t>
            </w:r>
          </w:p>
          <w:p w:rsidR="002445C2" w:rsidRPr="00A4436A" w:rsidRDefault="002445C2" w:rsidP="00093DC5">
            <w:r>
              <w:t>Дидакт 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28.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>Конус.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Беседа.</w:t>
            </w:r>
          </w:p>
          <w:p w:rsidR="002445C2" w:rsidRPr="00A4436A" w:rsidRDefault="002445C2" w:rsidP="00093DC5">
            <w:r>
              <w:t>Дидакт 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29.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Сч</w:t>
            </w:r>
            <w:r>
              <w:t>ёт до девяти.  Число и цифра 9.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30.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>Призма и пирамида.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Беседа.</w:t>
            </w:r>
          </w:p>
          <w:p w:rsidR="002445C2" w:rsidRPr="00A4436A" w:rsidRDefault="002445C2" w:rsidP="00093DC5">
            <w:r>
              <w:t>Дидакт 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31.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>Геометрические тела.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Занятие – сказка.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32.</w:t>
            </w:r>
          </w:p>
        </w:tc>
        <w:tc>
          <w:tcPr>
            <w:tcW w:w="1134" w:type="dxa"/>
          </w:tcPr>
          <w:p w:rsidR="002445C2" w:rsidRPr="00A4436A" w:rsidRDefault="002445C2" w:rsidP="00093DC5"/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>Число и цифра 0.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33.</w:t>
            </w:r>
          </w:p>
        </w:tc>
        <w:tc>
          <w:tcPr>
            <w:tcW w:w="1134" w:type="dxa"/>
          </w:tcPr>
          <w:p w:rsidR="002445C2" w:rsidRPr="00A4436A" w:rsidRDefault="002445C2" w:rsidP="004F134D"/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Временные представления.</w:t>
            </w:r>
            <w:r>
              <w:t xml:space="preserve"> Ритм.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F4578D" w:rsidRDefault="002445C2" w:rsidP="00093DC5">
            <w:r>
              <w:rPr>
                <w:sz w:val="22"/>
                <w:szCs w:val="22"/>
              </w:rPr>
              <w:t>Дидактические упр.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Работа по картинке.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34.</w:t>
            </w:r>
          </w:p>
        </w:tc>
        <w:tc>
          <w:tcPr>
            <w:tcW w:w="1134" w:type="dxa"/>
          </w:tcPr>
          <w:p w:rsidR="002445C2" w:rsidRPr="00A4436A" w:rsidRDefault="002445C2" w:rsidP="004F134D"/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pPr>
              <w:jc w:val="both"/>
            </w:pPr>
            <w:r w:rsidRPr="00A4436A">
              <w:t>Счёт до десяти. Число 10.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pPr>
              <w:jc w:val="both"/>
            </w:pPr>
            <w:r>
              <w:t>Дидакт.игра.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35.</w:t>
            </w:r>
          </w:p>
        </w:tc>
        <w:tc>
          <w:tcPr>
            <w:tcW w:w="1134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Прост</w:t>
            </w:r>
            <w:r>
              <w:t xml:space="preserve">ранственные представления. </w:t>
            </w:r>
            <w:r w:rsidRPr="00A4436A">
              <w:t>План.</w:t>
            </w:r>
          </w:p>
        </w:tc>
        <w:tc>
          <w:tcPr>
            <w:tcW w:w="851" w:type="dxa"/>
          </w:tcPr>
          <w:p w:rsidR="002445C2" w:rsidRPr="00A4436A" w:rsidRDefault="002445C2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Игра-путешествие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Выполнениезадания.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36.</w:t>
            </w:r>
          </w:p>
        </w:tc>
        <w:tc>
          <w:tcPr>
            <w:tcW w:w="1134" w:type="dxa"/>
          </w:tcPr>
          <w:p w:rsidR="002445C2" w:rsidRPr="00A4436A" w:rsidRDefault="002445C2" w:rsidP="00093DC5">
            <w:r>
              <w:t xml:space="preserve">    </w:t>
            </w: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Default="002445C2" w:rsidP="00093DC5">
            <w:r w:rsidRPr="00A4436A">
              <w:t>Итоговое заня</w:t>
            </w:r>
            <w:r>
              <w:t>тие.</w:t>
            </w:r>
          </w:p>
          <w:p w:rsidR="002445C2" w:rsidRPr="00A4436A" w:rsidRDefault="002445C2" w:rsidP="00093DC5">
            <w:r w:rsidRPr="00A4436A">
              <w:t>«Путешествие в страну чисел»</w:t>
            </w:r>
          </w:p>
        </w:tc>
        <w:tc>
          <w:tcPr>
            <w:tcW w:w="851" w:type="dxa"/>
          </w:tcPr>
          <w:p w:rsidR="002445C2" w:rsidRPr="00A4436A" w:rsidRDefault="002445C2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 xml:space="preserve">Игра </w:t>
            </w:r>
            <w:r w:rsidRPr="00A4436A">
              <w:t>«Путешествие в страну чисел»</w:t>
            </w:r>
          </w:p>
        </w:tc>
        <w:tc>
          <w:tcPr>
            <w:tcW w:w="1559" w:type="dxa"/>
          </w:tcPr>
          <w:p w:rsidR="002445C2" w:rsidRDefault="002445C2" w:rsidP="00093DC5">
            <w:r>
              <w:t>Диагност.</w:t>
            </w:r>
          </w:p>
          <w:p w:rsidR="002445C2" w:rsidRPr="00A4436A" w:rsidRDefault="002445C2" w:rsidP="00093DC5">
            <w:r>
              <w:t>зад.- тесты</w:t>
            </w:r>
          </w:p>
        </w:tc>
      </w:tr>
      <w:tr w:rsidR="002445C2" w:rsidRPr="00A4436A">
        <w:tc>
          <w:tcPr>
            <w:tcW w:w="568" w:type="dxa"/>
          </w:tcPr>
          <w:p w:rsidR="002445C2" w:rsidRPr="00A4436A" w:rsidRDefault="002445C2" w:rsidP="00093DC5"/>
        </w:tc>
        <w:tc>
          <w:tcPr>
            <w:tcW w:w="2410" w:type="dxa"/>
            <w:gridSpan w:val="2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Default="002445C2" w:rsidP="00093DC5">
            <w:r w:rsidRPr="00A4436A">
              <w:t>Итого: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36</w:t>
            </w:r>
          </w:p>
        </w:tc>
        <w:tc>
          <w:tcPr>
            <w:tcW w:w="1559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559" w:type="dxa"/>
          </w:tcPr>
          <w:p w:rsidR="002445C2" w:rsidRPr="00A4436A" w:rsidRDefault="002445C2" w:rsidP="00093DC5">
            <w:pPr>
              <w:jc w:val="center"/>
            </w:pPr>
          </w:p>
        </w:tc>
      </w:tr>
    </w:tbl>
    <w:p w:rsidR="002445C2" w:rsidRDefault="002445C2" w:rsidP="00093DC5">
      <w:pPr>
        <w:jc w:val="center"/>
      </w:pPr>
    </w:p>
    <w:p w:rsidR="002445C2" w:rsidRDefault="002445C2" w:rsidP="00093DC5"/>
    <w:p w:rsidR="002445C2" w:rsidRDefault="002445C2" w:rsidP="00093DC5">
      <w:pPr>
        <w:jc w:val="both"/>
        <w:rPr>
          <w:sz w:val="28"/>
          <w:szCs w:val="28"/>
        </w:rPr>
      </w:pPr>
    </w:p>
    <w:p w:rsidR="002445C2" w:rsidRDefault="002445C2" w:rsidP="00093DC5">
      <w:pPr>
        <w:jc w:val="both"/>
        <w:rPr>
          <w:sz w:val="28"/>
          <w:szCs w:val="28"/>
        </w:rPr>
      </w:pPr>
    </w:p>
    <w:p w:rsidR="002445C2" w:rsidRDefault="002445C2" w:rsidP="00093DC5">
      <w:pPr>
        <w:jc w:val="both"/>
        <w:rPr>
          <w:sz w:val="28"/>
          <w:szCs w:val="28"/>
        </w:rPr>
      </w:pPr>
    </w:p>
    <w:p w:rsidR="002445C2" w:rsidRDefault="002445C2" w:rsidP="00093DC5">
      <w:pPr>
        <w:jc w:val="both"/>
        <w:rPr>
          <w:sz w:val="28"/>
          <w:szCs w:val="28"/>
        </w:rPr>
      </w:pPr>
    </w:p>
    <w:p w:rsidR="002445C2" w:rsidRDefault="002445C2" w:rsidP="00093DC5">
      <w:pPr>
        <w:rPr>
          <w:sz w:val="28"/>
          <w:szCs w:val="28"/>
        </w:rPr>
      </w:pPr>
    </w:p>
    <w:p w:rsidR="002445C2" w:rsidRDefault="002445C2" w:rsidP="00093DC5">
      <w:pPr>
        <w:rPr>
          <w:sz w:val="28"/>
          <w:szCs w:val="28"/>
        </w:rPr>
      </w:pPr>
    </w:p>
    <w:p w:rsidR="002445C2" w:rsidRPr="00093DC5" w:rsidRDefault="002445C2" w:rsidP="00093DC5">
      <w:pPr>
        <w:jc w:val="center"/>
        <w:rPr>
          <w:sz w:val="28"/>
          <w:szCs w:val="28"/>
        </w:rPr>
      </w:pPr>
      <w:r w:rsidRPr="00093DC5">
        <w:rPr>
          <w:sz w:val="28"/>
          <w:szCs w:val="28"/>
        </w:rPr>
        <w:t>Календарный учебный  график программы «Веселый счет»</w:t>
      </w:r>
    </w:p>
    <w:p w:rsidR="002445C2" w:rsidRPr="00093DC5" w:rsidRDefault="002445C2" w:rsidP="00093DC5">
      <w:pPr>
        <w:jc w:val="center"/>
        <w:rPr>
          <w:sz w:val="28"/>
          <w:szCs w:val="28"/>
        </w:rPr>
      </w:pPr>
      <w:r w:rsidRPr="00093DC5">
        <w:rPr>
          <w:sz w:val="28"/>
          <w:szCs w:val="28"/>
        </w:rPr>
        <w:t>возраст детей 5-6 лет</w:t>
      </w:r>
    </w:p>
    <w:p w:rsidR="002445C2" w:rsidRPr="00A4436A" w:rsidRDefault="002445C2" w:rsidP="00093DC5">
      <w:pPr>
        <w:jc w:val="center"/>
        <w:rPr>
          <w:b/>
          <w:bCs/>
          <w:sz w:val="28"/>
          <w:szCs w:val="28"/>
        </w:rPr>
      </w:pPr>
    </w:p>
    <w:tbl>
      <w:tblPr>
        <w:tblW w:w="97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92"/>
        <w:gridCol w:w="1276"/>
        <w:gridCol w:w="2976"/>
        <w:gridCol w:w="851"/>
        <w:gridCol w:w="1559"/>
        <w:gridCol w:w="1559"/>
      </w:tblGrid>
      <w:tr w:rsidR="002445C2" w:rsidRPr="00A4436A">
        <w:trPr>
          <w:trHeight w:val="323"/>
        </w:trPr>
        <w:tc>
          <w:tcPr>
            <w:tcW w:w="568" w:type="dxa"/>
            <w:vMerge w:val="restart"/>
          </w:tcPr>
          <w:p w:rsidR="002445C2" w:rsidRPr="00A4436A" w:rsidRDefault="002445C2" w:rsidP="00093DC5">
            <w:r w:rsidRPr="00A4436A">
              <w:t>№</w:t>
            </w:r>
          </w:p>
          <w:p w:rsidR="002445C2" w:rsidRPr="00A4436A" w:rsidRDefault="002445C2" w:rsidP="00093DC5">
            <w:r w:rsidRPr="00A4436A">
              <w:t>п\п</w:t>
            </w:r>
          </w:p>
        </w:tc>
        <w:tc>
          <w:tcPr>
            <w:tcW w:w="2268" w:type="dxa"/>
            <w:gridSpan w:val="2"/>
          </w:tcPr>
          <w:p w:rsidR="002445C2" w:rsidRPr="00A4436A" w:rsidRDefault="002445C2" w:rsidP="00093DC5">
            <w:r w:rsidRPr="00A4436A">
              <w:t xml:space="preserve">   Дата проведения</w:t>
            </w:r>
          </w:p>
        </w:tc>
        <w:tc>
          <w:tcPr>
            <w:tcW w:w="2976" w:type="dxa"/>
            <w:vMerge w:val="restart"/>
          </w:tcPr>
          <w:p w:rsidR="002445C2" w:rsidRPr="00A4436A" w:rsidRDefault="002445C2" w:rsidP="00093DC5">
            <w:pPr>
              <w:jc w:val="center"/>
            </w:pPr>
            <w:r w:rsidRPr="00A4436A">
              <w:t>Тема занятия</w:t>
            </w:r>
          </w:p>
        </w:tc>
        <w:tc>
          <w:tcPr>
            <w:tcW w:w="851" w:type="dxa"/>
            <w:vMerge w:val="restart"/>
          </w:tcPr>
          <w:p w:rsidR="002445C2" w:rsidRPr="00A4436A" w:rsidRDefault="002445C2" w:rsidP="00093DC5">
            <w:r w:rsidRPr="00A4436A">
              <w:t>Кол-во</w:t>
            </w:r>
          </w:p>
          <w:p w:rsidR="002445C2" w:rsidRPr="00A4436A" w:rsidRDefault="002445C2" w:rsidP="00093DC5">
            <w:r w:rsidRPr="00A4436A">
              <w:t xml:space="preserve">часов </w:t>
            </w:r>
          </w:p>
        </w:tc>
        <w:tc>
          <w:tcPr>
            <w:tcW w:w="1559" w:type="dxa"/>
            <w:vMerge w:val="restart"/>
          </w:tcPr>
          <w:p w:rsidR="002445C2" w:rsidRPr="00BD3336" w:rsidRDefault="002445C2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занятия</w:t>
            </w:r>
          </w:p>
          <w:p w:rsidR="002445C2" w:rsidRPr="00BD3336" w:rsidRDefault="002445C2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</w:p>
        </w:tc>
        <w:tc>
          <w:tcPr>
            <w:tcW w:w="1559" w:type="dxa"/>
            <w:vMerge w:val="restart"/>
          </w:tcPr>
          <w:p w:rsidR="002445C2" w:rsidRPr="00BD3336" w:rsidRDefault="002445C2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контроля</w:t>
            </w:r>
          </w:p>
        </w:tc>
      </w:tr>
      <w:tr w:rsidR="002445C2" w:rsidRPr="00A4436A">
        <w:trPr>
          <w:trHeight w:val="322"/>
        </w:trPr>
        <w:tc>
          <w:tcPr>
            <w:tcW w:w="568" w:type="dxa"/>
            <w:vMerge/>
          </w:tcPr>
          <w:p w:rsidR="002445C2" w:rsidRPr="00A4436A" w:rsidRDefault="002445C2" w:rsidP="00093DC5"/>
        </w:tc>
        <w:tc>
          <w:tcPr>
            <w:tcW w:w="992" w:type="dxa"/>
          </w:tcPr>
          <w:p w:rsidR="002445C2" w:rsidRPr="00A4436A" w:rsidRDefault="002445C2" w:rsidP="00093DC5">
            <w:r w:rsidRPr="00A4436A">
              <w:t>Планируемая</w:t>
            </w:r>
          </w:p>
        </w:tc>
        <w:tc>
          <w:tcPr>
            <w:tcW w:w="1276" w:type="dxa"/>
          </w:tcPr>
          <w:p w:rsidR="002445C2" w:rsidRPr="00A4436A" w:rsidRDefault="002445C2" w:rsidP="00093DC5">
            <w:r w:rsidRPr="00A4436A">
              <w:t>Фактическая</w:t>
            </w:r>
          </w:p>
        </w:tc>
        <w:tc>
          <w:tcPr>
            <w:tcW w:w="2976" w:type="dxa"/>
            <w:vMerge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851" w:type="dxa"/>
            <w:vMerge/>
          </w:tcPr>
          <w:p w:rsidR="002445C2" w:rsidRPr="00A4436A" w:rsidRDefault="002445C2" w:rsidP="00093DC5"/>
        </w:tc>
        <w:tc>
          <w:tcPr>
            <w:tcW w:w="1559" w:type="dxa"/>
            <w:vMerge/>
          </w:tcPr>
          <w:p w:rsidR="002445C2" w:rsidRPr="00A4436A" w:rsidRDefault="002445C2" w:rsidP="00093DC5"/>
        </w:tc>
        <w:tc>
          <w:tcPr>
            <w:tcW w:w="1559" w:type="dxa"/>
            <w:vMerge/>
          </w:tcPr>
          <w:p w:rsidR="002445C2" w:rsidRPr="00A4436A" w:rsidRDefault="002445C2" w:rsidP="00093DC5"/>
        </w:tc>
      </w:tr>
      <w:tr w:rsidR="002445C2" w:rsidRPr="00A4436A">
        <w:trPr>
          <w:trHeight w:val="715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 xml:space="preserve">Вводное занятие. 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 xml:space="preserve">Игровая форма </w:t>
            </w:r>
          </w:p>
        </w:tc>
        <w:tc>
          <w:tcPr>
            <w:tcW w:w="1559" w:type="dxa"/>
          </w:tcPr>
          <w:p w:rsidR="002445C2" w:rsidRDefault="002445C2" w:rsidP="00093DC5">
            <w:r>
              <w:t>Наблюдение</w:t>
            </w:r>
          </w:p>
          <w:p w:rsidR="002445C2" w:rsidRPr="00A4436A" w:rsidRDefault="002445C2" w:rsidP="00093DC5">
            <w:r>
              <w:t>Диагностика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2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Много. Один. Число 1.</w:t>
            </w:r>
          </w:p>
          <w:p w:rsidR="002445C2" w:rsidRPr="00A4436A" w:rsidRDefault="002445C2" w:rsidP="00093DC5">
            <w:r w:rsidRPr="00A4436A">
              <w:t>Цифра 1.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D8783D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660A08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3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Свойство предметов.</w:t>
            </w:r>
          </w:p>
          <w:p w:rsidR="002445C2" w:rsidRPr="00A4436A" w:rsidRDefault="002445C2" w:rsidP="00093DC5">
            <w:r w:rsidRPr="00A4436A">
              <w:t>Геометрические фигуры.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D8783D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</w:t>
            </w:r>
          </w:p>
          <w:p w:rsidR="002445C2" w:rsidRPr="00A4436A" w:rsidRDefault="002445C2" w:rsidP="00093DC5">
            <w:r>
              <w:t>Практ.зад.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4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Число 2. Цифра 2. Пара.</w:t>
            </w:r>
          </w:p>
          <w:p w:rsidR="002445C2" w:rsidRPr="00A4436A" w:rsidRDefault="002445C2" w:rsidP="00093DC5">
            <w:r w:rsidRPr="00A4436A">
              <w:t>Состав числа.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5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Сложение. Знаки +, -. =.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18B6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6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Число 3. Цифра 3. Состав числа.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7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Анализ и синтез.</w:t>
            </w:r>
          </w:p>
          <w:p w:rsidR="002445C2" w:rsidRPr="00A4436A" w:rsidRDefault="002445C2" w:rsidP="00093DC5">
            <w:r w:rsidRPr="00A4436A">
              <w:t>Логические задачи.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18B6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8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>Пространст. представл</w:t>
            </w:r>
            <w:r w:rsidRPr="00A4436A">
              <w:t>.</w:t>
            </w:r>
          </w:p>
          <w:p w:rsidR="002445C2" w:rsidRPr="00A4436A" w:rsidRDefault="002445C2" w:rsidP="00093DC5">
            <w:r w:rsidRPr="00A4436A">
              <w:t>Высокий, низкий. Выше, ниже.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18B6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 w:rsidRPr="001C458B">
              <w:rPr>
                <w:sz w:val="22"/>
                <w:szCs w:val="22"/>
              </w:rPr>
              <w:t>Наблюдение</w:t>
            </w:r>
            <w:r>
              <w:rPr>
                <w:sz w:val="22"/>
                <w:szCs w:val="22"/>
              </w:rPr>
              <w:t>.</w:t>
            </w:r>
            <w:r w:rsidRPr="001C458B">
              <w:rPr>
                <w:sz w:val="22"/>
                <w:szCs w:val="22"/>
              </w:rPr>
              <w:t xml:space="preserve"> 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Работа по картинке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9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Вычитание. Знаки +, -. =.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10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>Число 4. Цифра 4. Состав числа.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11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 xml:space="preserve">Столько же, равно, не равно. </w:t>
            </w:r>
            <w:r>
              <w:t>Сравнение.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12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Больше. Меньше.                     Знаки: &gt;, &lt;, =.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13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Число 5. Цифра 5. Состав числа.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Диагност.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14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 xml:space="preserve">Геометрические </w:t>
            </w:r>
          </w:p>
          <w:p w:rsidR="002445C2" w:rsidRPr="00A4436A" w:rsidRDefault="002445C2" w:rsidP="00093DC5">
            <w:r w:rsidRPr="00A4436A">
              <w:t>фигуры.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 w:rsidRPr="001C458B">
              <w:rPr>
                <w:sz w:val="22"/>
                <w:szCs w:val="22"/>
              </w:rPr>
              <w:t>Наблюдение</w:t>
            </w:r>
            <w:r>
              <w:rPr>
                <w:sz w:val="22"/>
                <w:szCs w:val="22"/>
              </w:rPr>
              <w:t>.</w:t>
            </w:r>
            <w:r w:rsidRPr="001C458B">
              <w:rPr>
                <w:sz w:val="22"/>
                <w:szCs w:val="22"/>
              </w:rPr>
              <w:t xml:space="preserve"> 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15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Обобщение.</w:t>
            </w:r>
          </w:p>
          <w:p w:rsidR="002445C2" w:rsidRPr="00A4436A" w:rsidRDefault="002445C2" w:rsidP="00093DC5">
            <w:r w:rsidRPr="00A4436A">
              <w:t>Логические задачи.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16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>Число 6. Цифра 6. Состав числа.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17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Порядковый счет.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 w:rsidRPr="001C458B">
              <w:rPr>
                <w:sz w:val="22"/>
                <w:szCs w:val="22"/>
              </w:rPr>
              <w:t>Наблюдение</w:t>
            </w:r>
            <w:r>
              <w:rPr>
                <w:sz w:val="22"/>
                <w:szCs w:val="22"/>
              </w:rPr>
              <w:t>.</w:t>
            </w:r>
            <w:r w:rsidRPr="001C458B">
              <w:rPr>
                <w:sz w:val="22"/>
                <w:szCs w:val="22"/>
              </w:rPr>
              <w:t xml:space="preserve"> 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Работа по картинке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18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Сериация.</w:t>
            </w:r>
          </w:p>
          <w:p w:rsidR="002445C2" w:rsidRPr="00A4436A" w:rsidRDefault="002445C2" w:rsidP="00093DC5">
            <w:r w:rsidRPr="00A4436A">
              <w:t>Логические задачи.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pPr>
              <w:jc w:val="center"/>
            </w:pPr>
            <w:r w:rsidRPr="00A4436A">
              <w:t>19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Число 7. Цифра 7. Состав числа.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Default="002445C2" w:rsidP="00093DC5">
            <w:r>
              <w:rPr>
                <w:sz w:val="22"/>
                <w:szCs w:val="22"/>
              </w:rPr>
              <w:t>Выполнение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20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Пространственные представления. Справа, слева, вверху, внизу.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Беседа.</w:t>
            </w:r>
          </w:p>
          <w:p w:rsidR="002445C2" w:rsidRPr="00A4436A" w:rsidRDefault="002445C2" w:rsidP="00093DC5">
            <w:r>
              <w:t>Работа по картинке.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21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Классификация.</w:t>
            </w:r>
          </w:p>
          <w:p w:rsidR="002445C2" w:rsidRPr="00A4436A" w:rsidRDefault="002445C2" w:rsidP="00093DC5">
            <w:r w:rsidRPr="00A4436A">
              <w:t>Логические задачи.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22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>Число 8. Цифра 8. Состав числа.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Default="002445C2" w:rsidP="00093DC5">
            <w:r>
              <w:rPr>
                <w:sz w:val="22"/>
                <w:szCs w:val="22"/>
              </w:rPr>
              <w:t>Выполнение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23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Временные представления.</w:t>
            </w:r>
          </w:p>
          <w:p w:rsidR="002445C2" w:rsidRPr="00A4436A" w:rsidRDefault="002445C2" w:rsidP="00093DC5">
            <w:r w:rsidRPr="00A4436A">
              <w:t>Позже. Раньше.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Беседа.</w:t>
            </w:r>
          </w:p>
          <w:p w:rsidR="002445C2" w:rsidRPr="00A4436A" w:rsidRDefault="002445C2" w:rsidP="00093DC5">
            <w:r>
              <w:t>Работа по картинке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24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Абстрагирование.</w:t>
            </w:r>
          </w:p>
          <w:p w:rsidR="002445C2" w:rsidRPr="00A4436A" w:rsidRDefault="002445C2" w:rsidP="00093DC5">
            <w:r w:rsidRPr="00A4436A">
              <w:t>Логические задачи.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25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Число 9. Цифра 9.</w:t>
            </w:r>
          </w:p>
          <w:p w:rsidR="002445C2" w:rsidRPr="00A4436A" w:rsidRDefault="002445C2" w:rsidP="00093DC5">
            <w:r w:rsidRPr="00A4436A">
              <w:t>Состав числа.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Default="002445C2" w:rsidP="00093DC5">
            <w:r>
              <w:rPr>
                <w:sz w:val="22"/>
                <w:szCs w:val="22"/>
              </w:rPr>
              <w:t>Выполнение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26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Числовой отрезок.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Default="002445C2" w:rsidP="00093DC5">
            <w:r>
              <w:rPr>
                <w:sz w:val="22"/>
                <w:szCs w:val="22"/>
              </w:rPr>
              <w:t>Выполнение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27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Моделирование.</w:t>
            </w:r>
          </w:p>
          <w:p w:rsidR="002445C2" w:rsidRPr="00A4436A" w:rsidRDefault="002445C2" w:rsidP="00093DC5">
            <w:r w:rsidRPr="00A4436A">
              <w:t>Логические задачи.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Default="002445C2" w:rsidP="00093DC5">
            <w:r>
              <w:rPr>
                <w:sz w:val="22"/>
                <w:szCs w:val="22"/>
              </w:rPr>
              <w:t>Выполнение</w:t>
            </w:r>
          </w:p>
          <w:p w:rsidR="002445C2" w:rsidRPr="001727C9" w:rsidRDefault="002445C2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28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Число 0. Цифра 0.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29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Аналогия.</w:t>
            </w:r>
          </w:p>
          <w:p w:rsidR="002445C2" w:rsidRPr="00A4436A" w:rsidRDefault="002445C2" w:rsidP="00093DC5">
            <w:r w:rsidRPr="00A4436A">
              <w:t>Логические задачи.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30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Число 10. Состав числа.</w:t>
            </w:r>
          </w:p>
          <w:p w:rsidR="002445C2" w:rsidRPr="00A4436A" w:rsidRDefault="002445C2" w:rsidP="00093DC5"/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>
              <w:rPr>
                <w:sz w:val="22"/>
                <w:szCs w:val="22"/>
              </w:rPr>
              <w:t>Диагност.</w:t>
            </w:r>
          </w:p>
          <w:p w:rsidR="002445C2" w:rsidRPr="00A4436A" w:rsidRDefault="002445C2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31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>
              <w:t>Пространст. представл</w:t>
            </w:r>
            <w:r w:rsidRPr="00A4436A">
              <w:t>. Длинный, короткий. Длиннее, короче.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>
              <w:t>Беседа</w:t>
            </w:r>
          </w:p>
          <w:p w:rsidR="002445C2" w:rsidRPr="00A4436A" w:rsidRDefault="002445C2" w:rsidP="00093DC5">
            <w:r>
              <w:t>Практ.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32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Временные представления.</w:t>
            </w:r>
          </w:p>
          <w:p w:rsidR="002445C2" w:rsidRPr="00A4436A" w:rsidRDefault="002445C2" w:rsidP="00093DC5">
            <w:r w:rsidRPr="00A4436A">
              <w:t>Части суток.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33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Геометрические тела.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 w:rsidRPr="001C458B">
              <w:rPr>
                <w:sz w:val="22"/>
                <w:szCs w:val="22"/>
              </w:rPr>
              <w:t>Наблюдение</w:t>
            </w:r>
            <w:r>
              <w:rPr>
                <w:sz w:val="22"/>
                <w:szCs w:val="22"/>
              </w:rPr>
              <w:t>.</w:t>
            </w:r>
            <w:r w:rsidRPr="001C458B">
              <w:rPr>
                <w:sz w:val="22"/>
                <w:szCs w:val="22"/>
              </w:rPr>
              <w:t xml:space="preserve"> 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34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Алгоритм.</w:t>
            </w:r>
          </w:p>
          <w:p w:rsidR="002445C2" w:rsidRPr="00A4436A" w:rsidRDefault="002445C2" w:rsidP="00093DC5">
            <w:r w:rsidRPr="00A4436A">
              <w:t>Логические задачи.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Pr="001C458B" w:rsidRDefault="002445C2" w:rsidP="00093DC5">
            <w:r>
              <w:rPr>
                <w:sz w:val="22"/>
                <w:szCs w:val="22"/>
              </w:rPr>
              <w:t>Беседа</w:t>
            </w:r>
          </w:p>
          <w:p w:rsidR="002445C2" w:rsidRPr="00A4436A" w:rsidRDefault="002445C2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2445C2" w:rsidRPr="00A4436A">
        <w:trPr>
          <w:trHeight w:val="640"/>
        </w:trPr>
        <w:tc>
          <w:tcPr>
            <w:tcW w:w="568" w:type="dxa"/>
          </w:tcPr>
          <w:p w:rsidR="002445C2" w:rsidRPr="00A4436A" w:rsidRDefault="002445C2" w:rsidP="00093DC5">
            <w:r w:rsidRPr="00A4436A">
              <w:t>35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>Пространственные представления.</w:t>
            </w:r>
            <w:r>
              <w:t xml:space="preserve"> </w:t>
            </w:r>
            <w:r w:rsidRPr="00A4436A">
              <w:t>План.</w:t>
            </w:r>
          </w:p>
        </w:tc>
        <w:tc>
          <w:tcPr>
            <w:tcW w:w="851" w:type="dxa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r w:rsidRPr="00660A08">
              <w:rPr>
                <w:sz w:val="22"/>
                <w:szCs w:val="22"/>
              </w:rPr>
              <w:t>Работа в тетр.</w:t>
            </w:r>
          </w:p>
          <w:p w:rsidR="002445C2" w:rsidRPr="00CF3D36" w:rsidRDefault="002445C2" w:rsidP="00093DC5">
            <w:r>
              <w:rPr>
                <w:sz w:val="22"/>
                <w:szCs w:val="22"/>
              </w:rPr>
              <w:t>Выполн. зад.</w:t>
            </w:r>
          </w:p>
        </w:tc>
      </w:tr>
      <w:tr w:rsidR="002445C2" w:rsidRPr="00A4436A">
        <w:trPr>
          <w:trHeight w:val="686"/>
        </w:trPr>
        <w:tc>
          <w:tcPr>
            <w:tcW w:w="568" w:type="dxa"/>
          </w:tcPr>
          <w:p w:rsidR="002445C2" w:rsidRPr="00A4436A" w:rsidRDefault="002445C2" w:rsidP="00093DC5">
            <w:r w:rsidRPr="00A4436A">
              <w:t xml:space="preserve">36         </w:t>
            </w:r>
          </w:p>
        </w:tc>
        <w:tc>
          <w:tcPr>
            <w:tcW w:w="992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276" w:type="dxa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Pr="00A4436A" w:rsidRDefault="002445C2" w:rsidP="00093DC5">
            <w:r w:rsidRPr="00A4436A">
              <w:t xml:space="preserve">Итоговое занятие.  </w:t>
            </w:r>
            <w:r>
              <w:t>«Волшебная страна - Математика</w:t>
            </w:r>
            <w:r w:rsidRPr="00A4436A">
              <w:t xml:space="preserve">»           </w:t>
            </w:r>
          </w:p>
        </w:tc>
        <w:tc>
          <w:tcPr>
            <w:tcW w:w="851" w:type="dxa"/>
            <w:vAlign w:val="bottom"/>
          </w:tcPr>
          <w:p w:rsidR="002445C2" w:rsidRPr="00A4436A" w:rsidRDefault="002445C2" w:rsidP="00093DC5">
            <w:pPr>
              <w:jc w:val="center"/>
            </w:pPr>
            <w:r w:rsidRPr="00A4436A">
              <w:t>1</w:t>
            </w:r>
          </w:p>
          <w:p w:rsidR="002445C2" w:rsidRPr="00A4436A" w:rsidRDefault="002445C2" w:rsidP="00093DC5"/>
        </w:tc>
        <w:tc>
          <w:tcPr>
            <w:tcW w:w="1559" w:type="dxa"/>
          </w:tcPr>
          <w:p w:rsidR="002445C2" w:rsidRPr="00A4436A" w:rsidRDefault="002445C2" w:rsidP="00093DC5">
            <w:r>
              <w:t>Игровая форма</w:t>
            </w:r>
          </w:p>
        </w:tc>
        <w:tc>
          <w:tcPr>
            <w:tcW w:w="1559" w:type="dxa"/>
          </w:tcPr>
          <w:p w:rsidR="002445C2" w:rsidRDefault="002445C2" w:rsidP="00093DC5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Диагност.</w:t>
            </w:r>
          </w:p>
          <w:p w:rsidR="002445C2" w:rsidRPr="00A4436A" w:rsidRDefault="002445C2" w:rsidP="00093DC5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задания</w:t>
            </w:r>
          </w:p>
        </w:tc>
      </w:tr>
      <w:tr w:rsidR="002445C2" w:rsidRPr="00A4436A">
        <w:trPr>
          <w:trHeight w:val="451"/>
        </w:trPr>
        <w:tc>
          <w:tcPr>
            <w:tcW w:w="568" w:type="dxa"/>
          </w:tcPr>
          <w:p w:rsidR="002445C2" w:rsidRPr="00A4436A" w:rsidRDefault="002445C2" w:rsidP="00093DC5"/>
        </w:tc>
        <w:tc>
          <w:tcPr>
            <w:tcW w:w="2268" w:type="dxa"/>
            <w:gridSpan w:val="2"/>
          </w:tcPr>
          <w:p w:rsidR="002445C2" w:rsidRPr="00A4436A" w:rsidRDefault="002445C2" w:rsidP="00093DC5"/>
        </w:tc>
        <w:tc>
          <w:tcPr>
            <w:tcW w:w="2976" w:type="dxa"/>
          </w:tcPr>
          <w:p w:rsidR="002445C2" w:rsidRDefault="002445C2" w:rsidP="00093DC5"/>
          <w:p w:rsidR="002445C2" w:rsidRPr="00A4436A" w:rsidRDefault="002445C2" w:rsidP="00093DC5">
            <w:r>
              <w:t>Итого:</w:t>
            </w:r>
          </w:p>
        </w:tc>
        <w:tc>
          <w:tcPr>
            <w:tcW w:w="851" w:type="dxa"/>
            <w:vAlign w:val="bottom"/>
          </w:tcPr>
          <w:p w:rsidR="002445C2" w:rsidRPr="00A4436A" w:rsidRDefault="002445C2" w:rsidP="00093DC5">
            <w:r>
              <w:t>36 ч</w:t>
            </w:r>
          </w:p>
        </w:tc>
        <w:tc>
          <w:tcPr>
            <w:tcW w:w="1559" w:type="dxa"/>
          </w:tcPr>
          <w:p w:rsidR="002445C2" w:rsidRPr="00A4436A" w:rsidRDefault="002445C2" w:rsidP="00093DC5">
            <w:pPr>
              <w:jc w:val="center"/>
            </w:pPr>
          </w:p>
        </w:tc>
        <w:tc>
          <w:tcPr>
            <w:tcW w:w="1559" w:type="dxa"/>
          </w:tcPr>
          <w:p w:rsidR="002445C2" w:rsidRPr="00A4436A" w:rsidRDefault="002445C2" w:rsidP="00093DC5">
            <w:pPr>
              <w:jc w:val="center"/>
            </w:pPr>
          </w:p>
        </w:tc>
      </w:tr>
    </w:tbl>
    <w:p w:rsidR="002445C2" w:rsidRPr="009A03B2" w:rsidRDefault="002445C2" w:rsidP="009A03B2">
      <w:pPr>
        <w:jc w:val="both"/>
        <w:rPr>
          <w:b/>
          <w:bCs/>
          <w:lang w:val="tt-RU"/>
        </w:rPr>
      </w:pPr>
    </w:p>
    <w:sectPr w:rsidR="002445C2" w:rsidRPr="009A03B2" w:rsidSect="00BA17FC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5C2" w:rsidRDefault="002445C2" w:rsidP="0021334E">
      <w:r>
        <w:separator/>
      </w:r>
    </w:p>
  </w:endnote>
  <w:endnote w:type="continuationSeparator" w:id="0">
    <w:p w:rsidR="002445C2" w:rsidRDefault="002445C2" w:rsidP="00213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C2" w:rsidRDefault="002445C2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2445C2" w:rsidRDefault="00244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5C2" w:rsidRDefault="002445C2" w:rsidP="0021334E">
      <w:r>
        <w:separator/>
      </w:r>
    </w:p>
  </w:footnote>
  <w:footnote w:type="continuationSeparator" w:id="0">
    <w:p w:rsidR="002445C2" w:rsidRDefault="002445C2" w:rsidP="00213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6400C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2">
    <w:nsid w:val="06A76B1A"/>
    <w:multiLevelType w:val="hybridMultilevel"/>
    <w:tmpl w:val="A2FC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B08EA"/>
    <w:multiLevelType w:val="hybridMultilevel"/>
    <w:tmpl w:val="6540D58A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C5122"/>
    <w:multiLevelType w:val="multilevel"/>
    <w:tmpl w:val="B8868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53AAA"/>
    <w:multiLevelType w:val="hybridMultilevel"/>
    <w:tmpl w:val="34CE3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913AE2"/>
    <w:multiLevelType w:val="hybridMultilevel"/>
    <w:tmpl w:val="1E4EF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2D7275"/>
    <w:multiLevelType w:val="multilevel"/>
    <w:tmpl w:val="0CF0D00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3"/>
      <w:numFmt w:val="decimal"/>
      <w:isLgl/>
      <w:lvlText w:val="%1.%2"/>
      <w:lvlJc w:val="left"/>
      <w:pPr>
        <w:ind w:left="1429" w:hanging="72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2149" w:hanging="144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800"/>
      </w:p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8">
    <w:nsid w:val="36115E71"/>
    <w:multiLevelType w:val="hybridMultilevel"/>
    <w:tmpl w:val="AC107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2D46FA"/>
    <w:multiLevelType w:val="hybridMultilevel"/>
    <w:tmpl w:val="414EDFAA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D7C0C"/>
    <w:multiLevelType w:val="hybridMultilevel"/>
    <w:tmpl w:val="36269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900F1"/>
    <w:multiLevelType w:val="hybridMultilevel"/>
    <w:tmpl w:val="998AE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945093"/>
    <w:multiLevelType w:val="hybridMultilevel"/>
    <w:tmpl w:val="19621754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E2999"/>
    <w:multiLevelType w:val="hybridMultilevel"/>
    <w:tmpl w:val="136A3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A95CA3"/>
    <w:multiLevelType w:val="hybridMultilevel"/>
    <w:tmpl w:val="3D400F4A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744FC"/>
    <w:multiLevelType w:val="hybridMultilevel"/>
    <w:tmpl w:val="3D7AE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55137C00"/>
    <w:multiLevelType w:val="hybridMultilevel"/>
    <w:tmpl w:val="CD8C1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1C27A5"/>
    <w:multiLevelType w:val="hybridMultilevel"/>
    <w:tmpl w:val="3322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34D80"/>
    <w:multiLevelType w:val="hybridMultilevel"/>
    <w:tmpl w:val="A4E6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16A6A"/>
    <w:multiLevelType w:val="hybridMultilevel"/>
    <w:tmpl w:val="771E2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C9030A"/>
    <w:multiLevelType w:val="hybridMultilevel"/>
    <w:tmpl w:val="7F7E8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13"/>
  </w:num>
  <w:num w:numId="7">
    <w:abstractNumId w:val="16"/>
  </w:num>
  <w:num w:numId="8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0"/>
  </w:num>
  <w:num w:numId="13">
    <w:abstractNumId w:val="19"/>
  </w:num>
  <w:num w:numId="14">
    <w:abstractNumId w:val="12"/>
  </w:num>
  <w:num w:numId="15">
    <w:abstractNumId w:val="10"/>
  </w:num>
  <w:num w:numId="16">
    <w:abstractNumId w:val="9"/>
  </w:num>
  <w:num w:numId="17">
    <w:abstractNumId w:val="14"/>
  </w:num>
  <w:num w:numId="18">
    <w:abstractNumId w:val="3"/>
  </w:num>
  <w:num w:numId="19">
    <w:abstractNumId w:val="17"/>
  </w:num>
  <w:num w:numId="20">
    <w:abstractNumId w:val="2"/>
  </w:num>
  <w:num w:numId="21">
    <w:abstractNumId w:val="1"/>
  </w:num>
  <w:num w:numId="22">
    <w:abstractNumId w:val="18"/>
  </w:num>
  <w:num w:numId="23">
    <w:abstractNumId w:val="4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5EDE"/>
    <w:rsid w:val="00010FF8"/>
    <w:rsid w:val="00035662"/>
    <w:rsid w:val="0004586B"/>
    <w:rsid w:val="000867AC"/>
    <w:rsid w:val="000900EB"/>
    <w:rsid w:val="00093DC5"/>
    <w:rsid w:val="0009656D"/>
    <w:rsid w:val="000A6BB6"/>
    <w:rsid w:val="000B03A4"/>
    <w:rsid w:val="000D2E9F"/>
    <w:rsid w:val="000E3DF5"/>
    <w:rsid w:val="000E5A34"/>
    <w:rsid w:val="001000FC"/>
    <w:rsid w:val="00102F55"/>
    <w:rsid w:val="00121D13"/>
    <w:rsid w:val="00124D34"/>
    <w:rsid w:val="001508B1"/>
    <w:rsid w:val="0015288F"/>
    <w:rsid w:val="001727C9"/>
    <w:rsid w:val="001866A5"/>
    <w:rsid w:val="001866BD"/>
    <w:rsid w:val="001B7201"/>
    <w:rsid w:val="001C458B"/>
    <w:rsid w:val="001C4F25"/>
    <w:rsid w:val="001C55DC"/>
    <w:rsid w:val="001C580F"/>
    <w:rsid w:val="001D7E27"/>
    <w:rsid w:val="001F1C5B"/>
    <w:rsid w:val="001F7A53"/>
    <w:rsid w:val="00203B12"/>
    <w:rsid w:val="00205F55"/>
    <w:rsid w:val="0021224E"/>
    <w:rsid w:val="0021334E"/>
    <w:rsid w:val="0023516B"/>
    <w:rsid w:val="00236EE9"/>
    <w:rsid w:val="0024192F"/>
    <w:rsid w:val="00242306"/>
    <w:rsid w:val="002445C2"/>
    <w:rsid w:val="00244F89"/>
    <w:rsid w:val="002577FF"/>
    <w:rsid w:val="0028039C"/>
    <w:rsid w:val="002A052E"/>
    <w:rsid w:val="002A5FC9"/>
    <w:rsid w:val="002C201B"/>
    <w:rsid w:val="0030427D"/>
    <w:rsid w:val="0032211C"/>
    <w:rsid w:val="00363EB4"/>
    <w:rsid w:val="00365AF6"/>
    <w:rsid w:val="00376270"/>
    <w:rsid w:val="00380E1F"/>
    <w:rsid w:val="003814CB"/>
    <w:rsid w:val="00385C8F"/>
    <w:rsid w:val="003A16C3"/>
    <w:rsid w:val="003D5F8D"/>
    <w:rsid w:val="003E1A55"/>
    <w:rsid w:val="003E38F9"/>
    <w:rsid w:val="003F0F13"/>
    <w:rsid w:val="003F2EE2"/>
    <w:rsid w:val="0040242B"/>
    <w:rsid w:val="0040412E"/>
    <w:rsid w:val="0040552F"/>
    <w:rsid w:val="00413079"/>
    <w:rsid w:val="00421769"/>
    <w:rsid w:val="004304C3"/>
    <w:rsid w:val="0043732C"/>
    <w:rsid w:val="004726C0"/>
    <w:rsid w:val="00483832"/>
    <w:rsid w:val="004977A7"/>
    <w:rsid w:val="004A4C8F"/>
    <w:rsid w:val="004C5412"/>
    <w:rsid w:val="004E7184"/>
    <w:rsid w:val="004F134D"/>
    <w:rsid w:val="00571286"/>
    <w:rsid w:val="005739A9"/>
    <w:rsid w:val="00592001"/>
    <w:rsid w:val="005A5BF3"/>
    <w:rsid w:val="005B32E4"/>
    <w:rsid w:val="005C21A8"/>
    <w:rsid w:val="005E6FF0"/>
    <w:rsid w:val="005F789D"/>
    <w:rsid w:val="00607F50"/>
    <w:rsid w:val="00644F45"/>
    <w:rsid w:val="00660A08"/>
    <w:rsid w:val="006611AA"/>
    <w:rsid w:val="0067407F"/>
    <w:rsid w:val="006751D1"/>
    <w:rsid w:val="00677F8C"/>
    <w:rsid w:val="006827D4"/>
    <w:rsid w:val="00686DA1"/>
    <w:rsid w:val="006A4975"/>
    <w:rsid w:val="006C3A8A"/>
    <w:rsid w:val="007264B4"/>
    <w:rsid w:val="007301CC"/>
    <w:rsid w:val="00730ACF"/>
    <w:rsid w:val="007417CE"/>
    <w:rsid w:val="007E43DE"/>
    <w:rsid w:val="007F644F"/>
    <w:rsid w:val="00817D72"/>
    <w:rsid w:val="008315DA"/>
    <w:rsid w:val="008327D4"/>
    <w:rsid w:val="0083590D"/>
    <w:rsid w:val="0084391D"/>
    <w:rsid w:val="00864549"/>
    <w:rsid w:val="00883FC0"/>
    <w:rsid w:val="00885373"/>
    <w:rsid w:val="008A5DDE"/>
    <w:rsid w:val="008B0E0B"/>
    <w:rsid w:val="008D30D9"/>
    <w:rsid w:val="008F3DC0"/>
    <w:rsid w:val="00924017"/>
    <w:rsid w:val="00925220"/>
    <w:rsid w:val="009408CA"/>
    <w:rsid w:val="009444EE"/>
    <w:rsid w:val="00945EDE"/>
    <w:rsid w:val="00951009"/>
    <w:rsid w:val="009752FD"/>
    <w:rsid w:val="0098260C"/>
    <w:rsid w:val="0099037A"/>
    <w:rsid w:val="009A03B2"/>
    <w:rsid w:val="009D19EF"/>
    <w:rsid w:val="00A12DAF"/>
    <w:rsid w:val="00A32930"/>
    <w:rsid w:val="00A418B6"/>
    <w:rsid w:val="00A4436A"/>
    <w:rsid w:val="00A614CF"/>
    <w:rsid w:val="00A6270C"/>
    <w:rsid w:val="00A70F2B"/>
    <w:rsid w:val="00A827C6"/>
    <w:rsid w:val="00AB6317"/>
    <w:rsid w:val="00AC2A61"/>
    <w:rsid w:val="00AC597E"/>
    <w:rsid w:val="00AD69CD"/>
    <w:rsid w:val="00AE5794"/>
    <w:rsid w:val="00B030CB"/>
    <w:rsid w:val="00B31441"/>
    <w:rsid w:val="00B43BB9"/>
    <w:rsid w:val="00B47230"/>
    <w:rsid w:val="00B543D8"/>
    <w:rsid w:val="00B55569"/>
    <w:rsid w:val="00B67649"/>
    <w:rsid w:val="00B77F9D"/>
    <w:rsid w:val="00B97983"/>
    <w:rsid w:val="00BA17FC"/>
    <w:rsid w:val="00BB73CE"/>
    <w:rsid w:val="00BD3336"/>
    <w:rsid w:val="00BD44DC"/>
    <w:rsid w:val="00BD59BA"/>
    <w:rsid w:val="00C24E55"/>
    <w:rsid w:val="00C34231"/>
    <w:rsid w:val="00C66DDC"/>
    <w:rsid w:val="00C95186"/>
    <w:rsid w:val="00CB536F"/>
    <w:rsid w:val="00CD3FE0"/>
    <w:rsid w:val="00CE6287"/>
    <w:rsid w:val="00CF2562"/>
    <w:rsid w:val="00CF2F59"/>
    <w:rsid w:val="00CF3D36"/>
    <w:rsid w:val="00D1701C"/>
    <w:rsid w:val="00D656B4"/>
    <w:rsid w:val="00D66B41"/>
    <w:rsid w:val="00D853FC"/>
    <w:rsid w:val="00D8783D"/>
    <w:rsid w:val="00DB26F4"/>
    <w:rsid w:val="00DC0E32"/>
    <w:rsid w:val="00DD0306"/>
    <w:rsid w:val="00DD33C8"/>
    <w:rsid w:val="00DD3EB0"/>
    <w:rsid w:val="00DF0A5D"/>
    <w:rsid w:val="00DF1472"/>
    <w:rsid w:val="00E01BF6"/>
    <w:rsid w:val="00E262EA"/>
    <w:rsid w:val="00E32A71"/>
    <w:rsid w:val="00E360FE"/>
    <w:rsid w:val="00E43A5B"/>
    <w:rsid w:val="00E54F22"/>
    <w:rsid w:val="00E57C7F"/>
    <w:rsid w:val="00E64AE6"/>
    <w:rsid w:val="00E6592D"/>
    <w:rsid w:val="00E77EFD"/>
    <w:rsid w:val="00E968AF"/>
    <w:rsid w:val="00EB4DA9"/>
    <w:rsid w:val="00ED3CE5"/>
    <w:rsid w:val="00EE337C"/>
    <w:rsid w:val="00EF5880"/>
    <w:rsid w:val="00F142FA"/>
    <w:rsid w:val="00F32057"/>
    <w:rsid w:val="00F4578D"/>
    <w:rsid w:val="00F470AE"/>
    <w:rsid w:val="00F64138"/>
    <w:rsid w:val="00F75711"/>
    <w:rsid w:val="00F760D2"/>
    <w:rsid w:val="00F810FE"/>
    <w:rsid w:val="00F851F8"/>
    <w:rsid w:val="00F97ADC"/>
    <w:rsid w:val="00FA0F6C"/>
    <w:rsid w:val="00FA7385"/>
    <w:rsid w:val="00FB5D8F"/>
    <w:rsid w:val="00FC6A57"/>
    <w:rsid w:val="00FE3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31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AB6317"/>
    <w:rPr>
      <w:i/>
      <w:iCs/>
    </w:rPr>
  </w:style>
  <w:style w:type="table" w:styleId="TableGrid">
    <w:name w:val="Table Grid"/>
    <w:basedOn w:val="TableNormal"/>
    <w:uiPriority w:val="99"/>
    <w:rsid w:val="00AB631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B32E4"/>
    <w:pPr>
      <w:ind w:left="720"/>
    </w:pPr>
  </w:style>
  <w:style w:type="paragraph" w:styleId="NoSpacing">
    <w:name w:val="No Spacing"/>
    <w:uiPriority w:val="99"/>
    <w:qFormat/>
    <w:rsid w:val="00F142FA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rsid w:val="00D1701C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17D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17D72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21334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1334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21334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1334E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E3D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3DF5"/>
    <w:rPr>
      <w:rFonts w:ascii="Tahoma" w:hAnsi="Tahoma" w:cs="Tahoma"/>
      <w:sz w:val="16"/>
      <w:szCs w:val="16"/>
      <w:lang w:eastAsia="ru-RU"/>
    </w:rPr>
  </w:style>
  <w:style w:type="character" w:customStyle="1" w:styleId="c9">
    <w:name w:val="c9"/>
    <w:basedOn w:val="DefaultParagraphFont"/>
    <w:uiPriority w:val="99"/>
    <w:rsid w:val="003D5F8D"/>
  </w:style>
  <w:style w:type="character" w:customStyle="1" w:styleId="c18">
    <w:name w:val="c18"/>
    <w:basedOn w:val="DefaultParagraphFont"/>
    <w:uiPriority w:val="99"/>
    <w:rsid w:val="003D5F8D"/>
  </w:style>
  <w:style w:type="paragraph" w:customStyle="1" w:styleId="c7">
    <w:name w:val="c7"/>
    <w:basedOn w:val="Normal"/>
    <w:uiPriority w:val="99"/>
    <w:rsid w:val="003D5F8D"/>
    <w:pPr>
      <w:spacing w:before="100" w:beforeAutospacing="1" w:after="100" w:afterAutospacing="1"/>
    </w:pPr>
  </w:style>
  <w:style w:type="character" w:customStyle="1" w:styleId="c19">
    <w:name w:val="c19"/>
    <w:basedOn w:val="DefaultParagraphFont"/>
    <w:uiPriority w:val="99"/>
    <w:rsid w:val="003D5F8D"/>
  </w:style>
  <w:style w:type="paragraph" w:customStyle="1" w:styleId="c45">
    <w:name w:val="c45"/>
    <w:basedOn w:val="Normal"/>
    <w:uiPriority w:val="99"/>
    <w:rsid w:val="003D5F8D"/>
    <w:pPr>
      <w:spacing w:before="100" w:beforeAutospacing="1" w:after="100" w:afterAutospacing="1"/>
    </w:pPr>
  </w:style>
  <w:style w:type="character" w:customStyle="1" w:styleId="c0">
    <w:name w:val="c0"/>
    <w:basedOn w:val="DefaultParagraphFont"/>
    <w:uiPriority w:val="99"/>
    <w:rsid w:val="003D5F8D"/>
  </w:style>
  <w:style w:type="paragraph" w:styleId="ListBullet">
    <w:name w:val="List Bullet"/>
    <w:basedOn w:val="Normal"/>
    <w:uiPriority w:val="99"/>
    <w:rsid w:val="00093DC5"/>
    <w:pPr>
      <w:numPr>
        <w:numId w:val="23"/>
      </w:numPr>
      <w:tabs>
        <w:tab w:val="clear" w:pos="720"/>
        <w:tab w:val="num" w:pos="360"/>
      </w:tabs>
      <w:ind w:left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4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248</TotalTime>
  <Pages>20</Pages>
  <Words>5099</Words>
  <Characters>29066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Первый</cp:lastModifiedBy>
  <cp:revision>17</cp:revision>
  <cp:lastPrinted>2022-06-24T11:58:00Z</cp:lastPrinted>
  <dcterms:created xsi:type="dcterms:W3CDTF">2021-03-03T12:32:00Z</dcterms:created>
  <dcterms:modified xsi:type="dcterms:W3CDTF">2022-06-24T12:30:00Z</dcterms:modified>
</cp:coreProperties>
</file>